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11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20" w:lineRule="exact"/>
        <w:ind w:left="104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512.6pt;height:.8pt;mso-position-horizontal-relative:char;mso-position-vertical-relative:line" coordorigin="0,0" coordsize="10252,16">
            <v:group style="position:absolute;left:8;top:8;width:10236;height:2" coordorigin="8,8" coordsize="10236,2">
              <v:shape style="position:absolute;left:8;top:8;width:10236;height:2" coordorigin="8,8" coordsize="10236,0" path="m8,8l10244,8e" filled="false" stroked="true" strokeweight=".80090pt" strokecolor="#ffff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73"/>
        <w:ind w:left="109" w:right="199" w:firstLine="0"/>
        <w:jc w:val="left"/>
        <w:rPr>
          <w:rFonts w:ascii="Times New Roman" w:hAnsi="Times New Roman" w:cs="Times New Roman" w:eastAsia="Times New Roman"/>
          <w:sz w:val="25"/>
          <w:szCs w:val="25"/>
        </w:rPr>
      </w:pPr>
      <w:r>
        <w:rPr>
          <w:rFonts w:ascii="Times New Roman" w:hAnsi="Times New Roman"/>
          <w:color w:val="111111"/>
          <w:w w:val="105"/>
          <w:sz w:val="25"/>
        </w:rPr>
        <w:t>AÇÜ</w:t>
      </w:r>
      <w:r>
        <w:rPr>
          <w:rFonts w:ascii="Times New Roman" w:hAnsi="Times New Roman"/>
          <w:color w:val="111111"/>
          <w:spacing w:val="-40"/>
          <w:w w:val="105"/>
          <w:sz w:val="25"/>
        </w:rPr>
        <w:t> </w:t>
      </w:r>
      <w:r>
        <w:rPr>
          <w:rFonts w:ascii="Times New Roman" w:hAnsi="Times New Roman"/>
          <w:color w:val="111111"/>
          <w:w w:val="105"/>
          <w:sz w:val="25"/>
        </w:rPr>
        <w:t>ELEKTRONIK</w:t>
      </w:r>
      <w:r>
        <w:rPr>
          <w:rFonts w:ascii="Times New Roman" w:hAnsi="Times New Roman"/>
          <w:color w:val="111111"/>
          <w:spacing w:val="-40"/>
          <w:w w:val="105"/>
          <w:sz w:val="25"/>
        </w:rPr>
        <w:t> </w:t>
      </w:r>
      <w:r>
        <w:rPr>
          <w:rFonts w:ascii="Times New Roman" w:hAnsi="Times New Roman"/>
          <w:color w:val="111111"/>
          <w:w w:val="105"/>
          <w:sz w:val="25"/>
        </w:rPr>
        <w:t>KONFERANS</w:t>
      </w:r>
      <w:r>
        <w:rPr>
          <w:rFonts w:ascii="Times New Roman" w:hAnsi="Times New Roman"/>
          <w:color w:val="111111"/>
          <w:spacing w:val="-40"/>
          <w:w w:val="105"/>
          <w:sz w:val="25"/>
        </w:rPr>
        <w:t> </w:t>
      </w:r>
      <w:r>
        <w:rPr>
          <w:rFonts w:ascii="Times New Roman" w:hAnsi="Times New Roman"/>
          <w:color w:val="111111"/>
          <w:w w:val="105"/>
          <w:sz w:val="25"/>
        </w:rPr>
        <w:t>SISTEMI,</w:t>
      </w:r>
      <w:r>
        <w:rPr>
          <w:rFonts w:ascii="Times New Roman" w:hAnsi="Times New Roman"/>
          <w:color w:val="111111"/>
          <w:spacing w:val="-40"/>
          <w:w w:val="105"/>
          <w:sz w:val="25"/>
        </w:rPr>
        <w:t> </w:t>
      </w:r>
      <w:r>
        <w:rPr>
          <w:rFonts w:ascii="Times New Roman" w:hAnsi="Times New Roman"/>
          <w:color w:val="111111"/>
          <w:w w:val="105"/>
          <w:sz w:val="25"/>
        </w:rPr>
        <w:t>INTERNATIONAL</w:t>
      </w:r>
      <w:r>
        <w:rPr>
          <w:rFonts w:ascii="Times New Roman" w:hAnsi="Times New Roman"/>
          <w:color w:val="111111"/>
          <w:spacing w:val="-40"/>
          <w:w w:val="105"/>
          <w:sz w:val="25"/>
        </w:rPr>
        <w:t> </w:t>
      </w:r>
      <w:r>
        <w:rPr>
          <w:rFonts w:ascii="Times New Roman" w:hAnsi="Times New Roman"/>
          <w:color w:val="111111"/>
          <w:w w:val="105"/>
          <w:sz w:val="25"/>
        </w:rPr>
        <w:t>CAUCASIA</w:t>
      </w:r>
      <w:r>
        <w:rPr>
          <w:rFonts w:ascii="Times New Roman" w:hAnsi="Times New Roman"/>
          <w:color w:val="111111"/>
          <w:spacing w:val="-40"/>
          <w:w w:val="105"/>
          <w:sz w:val="25"/>
        </w:rPr>
        <w:t> </w:t>
      </w:r>
      <w:r>
        <w:rPr>
          <w:rFonts w:ascii="Times New Roman" w:hAnsi="Times New Roman"/>
          <w:color w:val="111111"/>
          <w:w w:val="105"/>
          <w:sz w:val="25"/>
        </w:rPr>
        <w:t>FORESTRY</w:t>
      </w:r>
      <w:r>
        <w:rPr>
          <w:rFonts w:ascii="Times New Roman" w:hAnsi="Times New Roman"/>
          <w:color w:val="111111"/>
          <w:w w:val="102"/>
          <w:sz w:val="25"/>
        </w:rPr>
        <w:t> </w:t>
      </w:r>
      <w:r>
        <w:rPr>
          <w:rFonts w:ascii="Times New Roman" w:hAnsi="Times New Roman"/>
          <w:color w:val="111111"/>
          <w:w w:val="105"/>
          <w:sz w:val="25"/>
        </w:rPr>
        <w:t>SYMPOSIUM</w:t>
      </w:r>
      <w:r>
        <w:rPr>
          <w:rFonts w:ascii="Times New Roman" w:hAnsi="Times New Roman"/>
          <w:sz w:val="25"/>
        </w:rPr>
      </w:r>
    </w:p>
    <w:p>
      <w:pPr>
        <w:tabs>
          <w:tab w:pos="2096" w:val="left" w:leader="none"/>
          <w:tab w:pos="3179" w:val="left" w:leader="none"/>
          <w:tab w:pos="4254" w:val="left" w:leader="none"/>
          <w:tab w:pos="5593" w:val="left" w:leader="none"/>
          <w:tab w:pos="6765" w:val="left" w:leader="none"/>
        </w:tabs>
        <w:spacing w:line="376" w:lineRule="auto" w:before="213"/>
        <w:ind w:left="4214" w:right="1512" w:hanging="3097"/>
        <w:jc w:val="left"/>
        <w:rPr>
          <w:rFonts w:ascii="Times New Roman" w:hAnsi="Times New Roman" w:cs="Times New Roman" w:eastAsia="Times New Roman"/>
          <w:sz w:val="16"/>
          <w:szCs w:val="16"/>
        </w:rPr>
      </w:pPr>
      <w:hyperlink r:id="rId5">
        <w:r>
          <w:rPr>
            <w:rFonts w:ascii="Times New Roman"/>
            <w:color w:val="004400"/>
            <w:spacing w:val="8"/>
            <w:sz w:val="16"/>
          </w:rPr>
          <w:t>HOME</w:t>
        </w:r>
      </w:hyperlink>
      <w:r>
        <w:rPr>
          <w:rFonts w:ascii="Times New Roman"/>
          <w:color w:val="004400"/>
          <w:spacing w:val="8"/>
          <w:sz w:val="16"/>
        </w:rPr>
        <w:tab/>
      </w:r>
      <w:hyperlink r:id="rId6">
        <w:r>
          <w:rPr>
            <w:rFonts w:ascii="Times New Roman"/>
            <w:color w:val="004400"/>
            <w:spacing w:val="10"/>
            <w:w w:val="105"/>
            <w:sz w:val="16"/>
          </w:rPr>
          <w:t>ABOUT</w:t>
        </w:r>
      </w:hyperlink>
      <w:r>
        <w:rPr>
          <w:rFonts w:ascii="Times New Roman"/>
          <w:color w:val="004400"/>
          <w:spacing w:val="10"/>
          <w:w w:val="105"/>
          <w:sz w:val="16"/>
        </w:rPr>
        <w:tab/>
      </w:r>
      <w:hyperlink r:id="rId7">
        <w:r>
          <w:rPr>
            <w:rFonts w:ascii="Times New Roman"/>
            <w:color w:val="004400"/>
            <w:spacing w:val="5"/>
            <w:w w:val="105"/>
            <w:sz w:val="16"/>
          </w:rPr>
          <w:t>LOG</w:t>
        </w:r>
        <w:r>
          <w:rPr>
            <w:rFonts w:ascii="Times New Roman"/>
            <w:color w:val="004400"/>
            <w:spacing w:val="28"/>
            <w:w w:val="105"/>
            <w:sz w:val="16"/>
          </w:rPr>
          <w:t> </w:t>
        </w:r>
        <w:r>
          <w:rPr>
            <w:rFonts w:ascii="Times New Roman"/>
            <w:color w:val="004400"/>
            <w:w w:val="105"/>
            <w:sz w:val="16"/>
          </w:rPr>
          <w:t>IN</w:t>
        </w:r>
      </w:hyperlink>
      <w:r>
        <w:rPr>
          <w:rFonts w:ascii="Times New Roman"/>
          <w:color w:val="004400"/>
          <w:w w:val="105"/>
          <w:sz w:val="16"/>
        </w:rPr>
        <w:tab/>
        <w:tab/>
      </w:r>
      <w:hyperlink r:id="rId8">
        <w:r>
          <w:rPr>
            <w:rFonts w:ascii="Times New Roman"/>
            <w:color w:val="004400"/>
            <w:spacing w:val="10"/>
            <w:w w:val="105"/>
            <w:sz w:val="16"/>
          </w:rPr>
          <w:t>ACCOUNT</w:t>
        </w:r>
      </w:hyperlink>
      <w:r>
        <w:rPr>
          <w:rFonts w:ascii="Times New Roman"/>
          <w:color w:val="004400"/>
          <w:spacing w:val="10"/>
          <w:w w:val="105"/>
          <w:sz w:val="16"/>
        </w:rPr>
        <w:tab/>
      </w:r>
      <w:hyperlink r:id="rId9">
        <w:r>
          <w:rPr>
            <w:rFonts w:ascii="Times New Roman"/>
            <w:color w:val="004400"/>
            <w:spacing w:val="7"/>
            <w:sz w:val="16"/>
          </w:rPr>
          <w:t>SEARCH</w:t>
        </w:r>
      </w:hyperlink>
      <w:r>
        <w:rPr>
          <w:rFonts w:ascii="Times New Roman"/>
          <w:color w:val="004400"/>
          <w:spacing w:val="7"/>
          <w:sz w:val="16"/>
        </w:rPr>
        <w:tab/>
      </w:r>
      <w:hyperlink r:id="rId10">
        <w:r>
          <w:rPr>
            <w:rFonts w:ascii="Times New Roman"/>
            <w:color w:val="004400"/>
            <w:spacing w:val="7"/>
            <w:w w:val="105"/>
            <w:sz w:val="16"/>
          </w:rPr>
          <w:t>CURRENT</w:t>
        </w:r>
        <w:r>
          <w:rPr>
            <w:rFonts w:ascii="Times New Roman"/>
            <w:color w:val="004400"/>
            <w:spacing w:val="-37"/>
            <w:w w:val="105"/>
            <w:sz w:val="16"/>
          </w:rPr>
          <w:t> </w:t>
        </w:r>
        <w:r>
          <w:rPr>
            <w:rFonts w:ascii="Times New Roman"/>
            <w:color w:val="004400"/>
            <w:spacing w:val="7"/>
            <w:w w:val="105"/>
            <w:sz w:val="16"/>
          </w:rPr>
          <w:t>CONFERENCES</w:t>
        </w:r>
      </w:hyperlink>
      <w:r>
        <w:rPr>
          <w:rFonts w:ascii="Times New Roman"/>
          <w:color w:val="004400"/>
          <w:spacing w:val="5"/>
          <w:w w:val="105"/>
          <w:sz w:val="16"/>
        </w:rPr>
        <w:t> </w:t>
      </w:r>
      <w:r>
        <w:rPr>
          <w:rFonts w:ascii="Times New Roman"/>
          <w:color w:val="004400"/>
          <w:spacing w:val="5"/>
          <w:w w:val="105"/>
          <w:sz w:val="16"/>
        </w:rPr>
      </w:r>
      <w:hyperlink r:id="rId11">
        <w:r>
          <w:rPr>
            <w:rFonts w:ascii="Times New Roman"/>
            <w:color w:val="004400"/>
            <w:spacing w:val="9"/>
            <w:w w:val="105"/>
            <w:sz w:val="16"/>
          </w:rPr>
          <w:t>ANNOUNCEMENTS</w:t>
        </w:r>
        <w:r>
          <w:rPr>
            <w:rFonts w:ascii="Times New Roman"/>
            <w:spacing w:val="9"/>
            <w:sz w:val="16"/>
          </w:rPr>
        </w:r>
      </w:hyperlink>
    </w:p>
    <w:p>
      <w:pPr>
        <w:spacing w:line="240" w:lineRule="auto" w:before="11"/>
        <w:rPr>
          <w:rFonts w:ascii="Times New Roman" w:hAnsi="Times New Roman" w:cs="Times New Roman" w:eastAsia="Times New Roman"/>
          <w:sz w:val="4"/>
          <w:szCs w:val="4"/>
        </w:rPr>
      </w:pPr>
    </w:p>
    <w:p>
      <w:pPr>
        <w:spacing w:line="20" w:lineRule="exact"/>
        <w:ind w:left="104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512.6pt;height:.8pt;mso-position-horizontal-relative:char;mso-position-vertical-relative:line" coordorigin="0,0" coordsize="10252,16">
            <v:group style="position:absolute;left:8;top:8;width:16;height:2" coordorigin="8,8" coordsize="16,2">
              <v:shape style="position:absolute;left:8;top:8;width:16;height:2" coordorigin="8,8" coordsize="16,0" path="m8,8l24,8e" filled="false" stroked="true" strokeweight=".80090pt" strokecolor="#004400">
                <v:path arrowok="t"/>
              </v:shape>
            </v:group>
            <v:group style="position:absolute;left:40;top:8;width:16;height:2" coordorigin="40,8" coordsize="16,2">
              <v:shape style="position:absolute;left:40;top:8;width:16;height:2" coordorigin="40,8" coordsize="16,0" path="m40,8l56,8e" filled="false" stroked="true" strokeweight=".80090pt" strokecolor="#004400">
                <v:path arrowok="t"/>
              </v:shape>
            </v:group>
            <v:group style="position:absolute;left:72;top:8;width:16;height:2" coordorigin="72,8" coordsize="16,2">
              <v:shape style="position:absolute;left:72;top:8;width:16;height:2" coordorigin="72,8" coordsize="16,0" path="m72,8l88,8e" filled="false" stroked="true" strokeweight=".80090pt" strokecolor="#004400">
                <v:path arrowok="t"/>
              </v:shape>
            </v:group>
            <v:group style="position:absolute;left:104;top:8;width:16;height:2" coordorigin="104,8" coordsize="16,2">
              <v:shape style="position:absolute;left:104;top:8;width:16;height:2" coordorigin="104,8" coordsize="16,0" path="m104,8l120,8e" filled="false" stroked="true" strokeweight=".80090pt" strokecolor="#004400">
                <v:path arrowok="t"/>
              </v:shape>
            </v:group>
            <v:group style="position:absolute;left:136;top:8;width:16;height:2" coordorigin="136,8" coordsize="16,2">
              <v:shape style="position:absolute;left:136;top:8;width:16;height:2" coordorigin="136,8" coordsize="16,0" path="m136,8l152,8e" filled="false" stroked="true" strokeweight=".80090pt" strokecolor="#004400">
                <v:path arrowok="t"/>
              </v:shape>
            </v:group>
            <v:group style="position:absolute;left:168;top:8;width:16;height:2" coordorigin="168,8" coordsize="16,2">
              <v:shape style="position:absolute;left:168;top:8;width:16;height:2" coordorigin="168,8" coordsize="16,0" path="m168,8l184,8e" filled="false" stroked="true" strokeweight=".80090pt" strokecolor="#004400">
                <v:path arrowok="t"/>
              </v:shape>
            </v:group>
            <v:group style="position:absolute;left:200;top:8;width:16;height:2" coordorigin="200,8" coordsize="16,2">
              <v:shape style="position:absolute;left:200;top:8;width:16;height:2" coordorigin="200,8" coordsize="16,0" path="m200,8l216,8e" filled="false" stroked="true" strokeweight=".80090pt" strokecolor="#004400">
                <v:path arrowok="t"/>
              </v:shape>
            </v:group>
            <v:group style="position:absolute;left:232;top:8;width:16;height:2" coordorigin="232,8" coordsize="16,2">
              <v:shape style="position:absolute;left:232;top:8;width:16;height:2" coordorigin="232,8" coordsize="16,0" path="m232,8l248,8e" filled="false" stroked="true" strokeweight=".80090pt" strokecolor="#004400">
                <v:path arrowok="t"/>
              </v:shape>
            </v:group>
            <v:group style="position:absolute;left:264;top:8;width:16;height:2" coordorigin="264,8" coordsize="16,2">
              <v:shape style="position:absolute;left:264;top:8;width:16;height:2" coordorigin="264,8" coordsize="16,0" path="m264,8l280,8e" filled="false" stroked="true" strokeweight=".80090pt" strokecolor="#004400">
                <v:path arrowok="t"/>
              </v:shape>
            </v:group>
            <v:group style="position:absolute;left:296;top:8;width:16;height:2" coordorigin="296,8" coordsize="16,2">
              <v:shape style="position:absolute;left:296;top:8;width:16;height:2" coordorigin="296,8" coordsize="16,0" path="m296,8l312,8e" filled="false" stroked="true" strokeweight=".80090pt" strokecolor="#004400">
                <v:path arrowok="t"/>
              </v:shape>
            </v:group>
            <v:group style="position:absolute;left:328;top:8;width:16;height:2" coordorigin="328,8" coordsize="16,2">
              <v:shape style="position:absolute;left:328;top:8;width:16;height:2" coordorigin="328,8" coordsize="16,0" path="m328,8l344,8e" filled="false" stroked="true" strokeweight=".80090pt" strokecolor="#004400">
                <v:path arrowok="t"/>
              </v:shape>
            </v:group>
            <v:group style="position:absolute;left:360;top:8;width:16;height:2" coordorigin="360,8" coordsize="16,2">
              <v:shape style="position:absolute;left:360;top:8;width:16;height:2" coordorigin="360,8" coordsize="16,0" path="m360,8l376,8e" filled="false" stroked="true" strokeweight=".80090pt" strokecolor="#004400">
                <v:path arrowok="t"/>
              </v:shape>
            </v:group>
            <v:group style="position:absolute;left:392;top:8;width:16;height:2" coordorigin="392,8" coordsize="16,2">
              <v:shape style="position:absolute;left:392;top:8;width:16;height:2" coordorigin="392,8" coordsize="16,0" path="m392,8l408,8e" filled="false" stroked="true" strokeweight=".80090pt" strokecolor="#004400">
                <v:path arrowok="t"/>
              </v:shape>
            </v:group>
            <v:group style="position:absolute;left:424;top:8;width:16;height:2" coordorigin="424,8" coordsize="16,2">
              <v:shape style="position:absolute;left:424;top:8;width:16;height:2" coordorigin="424,8" coordsize="16,0" path="m424,8l440,8e" filled="false" stroked="true" strokeweight=".80090pt" strokecolor="#004400">
                <v:path arrowok="t"/>
              </v:shape>
            </v:group>
            <v:group style="position:absolute;left:457;top:8;width:16;height:2" coordorigin="457,8" coordsize="16,2">
              <v:shape style="position:absolute;left:457;top:8;width:16;height:2" coordorigin="457,8" coordsize="16,0" path="m457,8l473,8e" filled="false" stroked="true" strokeweight=".80090pt" strokecolor="#004400">
                <v:path arrowok="t"/>
              </v:shape>
            </v:group>
            <v:group style="position:absolute;left:489;top:8;width:16;height:2" coordorigin="489,8" coordsize="16,2">
              <v:shape style="position:absolute;left:489;top:8;width:16;height:2" coordorigin="489,8" coordsize="16,0" path="m489,8l505,8e" filled="false" stroked="true" strokeweight=".80090pt" strokecolor="#004400">
                <v:path arrowok="t"/>
              </v:shape>
            </v:group>
            <v:group style="position:absolute;left:521;top:8;width:16;height:2" coordorigin="521,8" coordsize="16,2">
              <v:shape style="position:absolute;left:521;top:8;width:16;height:2" coordorigin="521,8" coordsize="16,0" path="m521,8l537,8e" filled="false" stroked="true" strokeweight=".80090pt" strokecolor="#004400">
                <v:path arrowok="t"/>
              </v:shape>
            </v:group>
            <v:group style="position:absolute;left:553;top:8;width:16;height:2" coordorigin="553,8" coordsize="16,2">
              <v:shape style="position:absolute;left:553;top:8;width:16;height:2" coordorigin="553,8" coordsize="16,0" path="m553,8l569,8e" filled="false" stroked="true" strokeweight=".80090pt" strokecolor="#004400">
                <v:path arrowok="t"/>
              </v:shape>
            </v:group>
            <v:group style="position:absolute;left:585;top:8;width:16;height:2" coordorigin="585,8" coordsize="16,2">
              <v:shape style="position:absolute;left:585;top:8;width:16;height:2" coordorigin="585,8" coordsize="16,0" path="m585,8l601,8e" filled="false" stroked="true" strokeweight=".80090pt" strokecolor="#004400">
                <v:path arrowok="t"/>
              </v:shape>
            </v:group>
            <v:group style="position:absolute;left:617;top:8;width:16;height:2" coordorigin="617,8" coordsize="16,2">
              <v:shape style="position:absolute;left:617;top:8;width:16;height:2" coordorigin="617,8" coordsize="16,0" path="m617,8l633,8e" filled="false" stroked="true" strokeweight=".80090pt" strokecolor="#004400">
                <v:path arrowok="t"/>
              </v:shape>
            </v:group>
            <v:group style="position:absolute;left:649;top:8;width:16;height:2" coordorigin="649,8" coordsize="16,2">
              <v:shape style="position:absolute;left:649;top:8;width:16;height:2" coordorigin="649,8" coordsize="16,0" path="m649,8l665,8e" filled="false" stroked="true" strokeweight=".80090pt" strokecolor="#004400">
                <v:path arrowok="t"/>
              </v:shape>
            </v:group>
            <v:group style="position:absolute;left:681;top:8;width:16;height:2" coordorigin="681,8" coordsize="16,2">
              <v:shape style="position:absolute;left:681;top:8;width:16;height:2" coordorigin="681,8" coordsize="16,0" path="m681,8l697,8e" filled="false" stroked="true" strokeweight=".80090pt" strokecolor="#004400">
                <v:path arrowok="t"/>
              </v:shape>
            </v:group>
            <v:group style="position:absolute;left:713;top:8;width:16;height:2" coordorigin="713,8" coordsize="16,2">
              <v:shape style="position:absolute;left:713;top:8;width:16;height:2" coordorigin="713,8" coordsize="16,0" path="m713,8l729,8e" filled="false" stroked="true" strokeweight=".80090pt" strokecolor="#004400">
                <v:path arrowok="t"/>
              </v:shape>
            </v:group>
            <v:group style="position:absolute;left:745;top:8;width:16;height:2" coordorigin="745,8" coordsize="16,2">
              <v:shape style="position:absolute;left:745;top:8;width:16;height:2" coordorigin="745,8" coordsize="16,0" path="m745,8l761,8e" filled="false" stroked="true" strokeweight=".80090pt" strokecolor="#004400">
                <v:path arrowok="t"/>
              </v:shape>
            </v:group>
            <v:group style="position:absolute;left:777;top:8;width:16;height:2" coordorigin="777,8" coordsize="16,2">
              <v:shape style="position:absolute;left:777;top:8;width:16;height:2" coordorigin="777,8" coordsize="16,0" path="m777,8l793,8e" filled="false" stroked="true" strokeweight=".80090pt" strokecolor="#004400">
                <v:path arrowok="t"/>
              </v:shape>
            </v:group>
            <v:group style="position:absolute;left:809;top:8;width:16;height:2" coordorigin="809,8" coordsize="16,2">
              <v:shape style="position:absolute;left:809;top:8;width:16;height:2" coordorigin="809,8" coordsize="16,0" path="m809,8l825,8e" filled="false" stroked="true" strokeweight=".80090pt" strokecolor="#004400">
                <v:path arrowok="t"/>
              </v:shape>
            </v:group>
            <v:group style="position:absolute;left:841;top:8;width:16;height:2" coordorigin="841,8" coordsize="16,2">
              <v:shape style="position:absolute;left:841;top:8;width:16;height:2" coordorigin="841,8" coordsize="16,0" path="m841,8l857,8e" filled="false" stroked="true" strokeweight=".80090pt" strokecolor="#004400">
                <v:path arrowok="t"/>
              </v:shape>
            </v:group>
            <v:group style="position:absolute;left:873;top:8;width:16;height:2" coordorigin="873,8" coordsize="16,2">
              <v:shape style="position:absolute;left:873;top:8;width:16;height:2" coordorigin="873,8" coordsize="16,0" path="m873,8l889,8e" filled="false" stroked="true" strokeweight=".80090pt" strokecolor="#004400">
                <v:path arrowok="t"/>
              </v:shape>
            </v:group>
            <v:group style="position:absolute;left:905;top:8;width:16;height:2" coordorigin="905,8" coordsize="16,2">
              <v:shape style="position:absolute;left:905;top:8;width:16;height:2" coordorigin="905,8" coordsize="16,0" path="m905,8l921,8e" filled="false" stroked="true" strokeweight=".80090pt" strokecolor="#004400">
                <v:path arrowok="t"/>
              </v:shape>
            </v:group>
            <v:group style="position:absolute;left:937;top:8;width:16;height:2" coordorigin="937,8" coordsize="16,2">
              <v:shape style="position:absolute;left:937;top:8;width:16;height:2" coordorigin="937,8" coordsize="16,0" path="m937,8l953,8e" filled="false" stroked="true" strokeweight=".80090pt" strokecolor="#004400">
                <v:path arrowok="t"/>
              </v:shape>
            </v:group>
            <v:group style="position:absolute;left:969;top:8;width:16;height:2" coordorigin="969,8" coordsize="16,2">
              <v:shape style="position:absolute;left:969;top:8;width:16;height:2" coordorigin="969,8" coordsize="16,0" path="m969,8l985,8e" filled="false" stroked="true" strokeweight=".80090pt" strokecolor="#004400">
                <v:path arrowok="t"/>
              </v:shape>
            </v:group>
            <v:group style="position:absolute;left:1001;top:8;width:16;height:2" coordorigin="1001,8" coordsize="16,2">
              <v:shape style="position:absolute;left:1001;top:8;width:16;height:2" coordorigin="1001,8" coordsize="16,0" path="m1001,8l1017,8e" filled="false" stroked="true" strokeweight=".80090pt" strokecolor="#004400">
                <v:path arrowok="t"/>
              </v:shape>
            </v:group>
            <v:group style="position:absolute;left:1033;top:8;width:16;height:2" coordorigin="1033,8" coordsize="16,2">
              <v:shape style="position:absolute;left:1033;top:8;width:16;height:2" coordorigin="1033,8" coordsize="16,0" path="m1033,8l1049,8e" filled="false" stroked="true" strokeweight=".80090pt" strokecolor="#004400">
                <v:path arrowok="t"/>
              </v:shape>
            </v:group>
            <v:group style="position:absolute;left:1065;top:8;width:16;height:2" coordorigin="1065,8" coordsize="16,2">
              <v:shape style="position:absolute;left:1065;top:8;width:16;height:2" coordorigin="1065,8" coordsize="16,0" path="m1065,8l1081,8e" filled="false" stroked="true" strokeweight=".80090pt" strokecolor="#004400">
                <v:path arrowok="t"/>
              </v:shape>
            </v:group>
            <v:group style="position:absolute;left:1097;top:8;width:16;height:2" coordorigin="1097,8" coordsize="16,2">
              <v:shape style="position:absolute;left:1097;top:8;width:16;height:2" coordorigin="1097,8" coordsize="16,0" path="m1097,8l1113,8e" filled="false" stroked="true" strokeweight=".80090pt" strokecolor="#004400">
                <v:path arrowok="t"/>
              </v:shape>
            </v:group>
            <v:group style="position:absolute;left:1129;top:8;width:16;height:2" coordorigin="1129,8" coordsize="16,2">
              <v:shape style="position:absolute;left:1129;top:8;width:16;height:2" coordorigin="1129,8" coordsize="16,0" path="m1129,8l1145,8e" filled="false" stroked="true" strokeweight=".80090pt" strokecolor="#004400">
                <v:path arrowok="t"/>
              </v:shape>
            </v:group>
            <v:group style="position:absolute;left:1161;top:8;width:16;height:2" coordorigin="1161,8" coordsize="16,2">
              <v:shape style="position:absolute;left:1161;top:8;width:16;height:2" coordorigin="1161,8" coordsize="16,0" path="m1161,8l1177,8e" filled="false" stroked="true" strokeweight=".80090pt" strokecolor="#004400">
                <v:path arrowok="t"/>
              </v:shape>
            </v:group>
            <v:group style="position:absolute;left:1193;top:8;width:16;height:2" coordorigin="1193,8" coordsize="16,2">
              <v:shape style="position:absolute;left:1193;top:8;width:16;height:2" coordorigin="1193,8" coordsize="16,0" path="m1193,8l1209,8e" filled="false" stroked="true" strokeweight=".80090pt" strokecolor="#004400">
                <v:path arrowok="t"/>
              </v:shape>
            </v:group>
            <v:group style="position:absolute;left:1225;top:8;width:16;height:2" coordorigin="1225,8" coordsize="16,2">
              <v:shape style="position:absolute;left:1225;top:8;width:16;height:2" coordorigin="1225,8" coordsize="16,0" path="m1225,8l1241,8e" filled="false" stroked="true" strokeweight=".80090pt" strokecolor="#004400">
                <v:path arrowok="t"/>
              </v:shape>
            </v:group>
            <v:group style="position:absolute;left:1257;top:8;width:16;height:2" coordorigin="1257,8" coordsize="16,2">
              <v:shape style="position:absolute;left:1257;top:8;width:16;height:2" coordorigin="1257,8" coordsize="16,0" path="m1257,8l1273,8e" filled="false" stroked="true" strokeweight=".80090pt" strokecolor="#004400">
                <v:path arrowok="t"/>
              </v:shape>
            </v:group>
            <v:group style="position:absolute;left:1289;top:8;width:16;height:2" coordorigin="1289,8" coordsize="16,2">
              <v:shape style="position:absolute;left:1289;top:8;width:16;height:2" coordorigin="1289,8" coordsize="16,0" path="m1289,8l1305,8e" filled="false" stroked="true" strokeweight=".80090pt" strokecolor="#004400">
                <v:path arrowok="t"/>
              </v:shape>
            </v:group>
            <v:group style="position:absolute;left:1321;top:8;width:16;height:2" coordorigin="1321,8" coordsize="16,2">
              <v:shape style="position:absolute;left:1321;top:8;width:16;height:2" coordorigin="1321,8" coordsize="16,0" path="m1321,8l1338,8e" filled="false" stroked="true" strokeweight=".80090pt" strokecolor="#004400">
                <v:path arrowok="t"/>
              </v:shape>
            </v:group>
            <v:group style="position:absolute;left:1354;top:8;width:16;height:2" coordorigin="1354,8" coordsize="16,2">
              <v:shape style="position:absolute;left:1354;top:8;width:16;height:2" coordorigin="1354,8" coordsize="16,0" path="m1354,8l1370,8e" filled="false" stroked="true" strokeweight=".80090pt" strokecolor="#004400">
                <v:path arrowok="t"/>
              </v:shape>
            </v:group>
            <v:group style="position:absolute;left:1386;top:8;width:16;height:2" coordorigin="1386,8" coordsize="16,2">
              <v:shape style="position:absolute;left:1386;top:8;width:16;height:2" coordorigin="1386,8" coordsize="16,0" path="m1386,8l1402,8e" filled="false" stroked="true" strokeweight=".80090pt" strokecolor="#004400">
                <v:path arrowok="t"/>
              </v:shape>
            </v:group>
            <v:group style="position:absolute;left:1418;top:8;width:16;height:2" coordorigin="1418,8" coordsize="16,2">
              <v:shape style="position:absolute;left:1418;top:8;width:16;height:2" coordorigin="1418,8" coordsize="16,0" path="m1418,8l1434,8e" filled="false" stroked="true" strokeweight=".80090pt" strokecolor="#004400">
                <v:path arrowok="t"/>
              </v:shape>
            </v:group>
            <v:group style="position:absolute;left:1450;top:8;width:16;height:2" coordorigin="1450,8" coordsize="16,2">
              <v:shape style="position:absolute;left:1450;top:8;width:16;height:2" coordorigin="1450,8" coordsize="16,0" path="m1450,8l1466,8e" filled="false" stroked="true" strokeweight=".80090pt" strokecolor="#004400">
                <v:path arrowok="t"/>
              </v:shape>
            </v:group>
            <v:group style="position:absolute;left:1482;top:8;width:16;height:2" coordorigin="1482,8" coordsize="16,2">
              <v:shape style="position:absolute;left:1482;top:8;width:16;height:2" coordorigin="1482,8" coordsize="16,0" path="m1482,8l1498,8e" filled="false" stroked="true" strokeweight=".80090pt" strokecolor="#004400">
                <v:path arrowok="t"/>
              </v:shape>
            </v:group>
            <v:group style="position:absolute;left:1514;top:8;width:16;height:2" coordorigin="1514,8" coordsize="16,2">
              <v:shape style="position:absolute;left:1514;top:8;width:16;height:2" coordorigin="1514,8" coordsize="16,0" path="m1514,8l1530,8e" filled="false" stroked="true" strokeweight=".80090pt" strokecolor="#004400">
                <v:path arrowok="t"/>
              </v:shape>
            </v:group>
            <v:group style="position:absolute;left:1546;top:8;width:16;height:2" coordorigin="1546,8" coordsize="16,2">
              <v:shape style="position:absolute;left:1546;top:8;width:16;height:2" coordorigin="1546,8" coordsize="16,0" path="m1546,8l1562,8e" filled="false" stroked="true" strokeweight=".80090pt" strokecolor="#004400">
                <v:path arrowok="t"/>
              </v:shape>
            </v:group>
            <v:group style="position:absolute;left:1578;top:8;width:16;height:2" coordorigin="1578,8" coordsize="16,2">
              <v:shape style="position:absolute;left:1578;top:8;width:16;height:2" coordorigin="1578,8" coordsize="16,0" path="m1578,8l1594,8e" filled="false" stroked="true" strokeweight=".80090pt" strokecolor="#004400">
                <v:path arrowok="t"/>
              </v:shape>
            </v:group>
            <v:group style="position:absolute;left:1610;top:8;width:16;height:2" coordorigin="1610,8" coordsize="16,2">
              <v:shape style="position:absolute;left:1610;top:8;width:16;height:2" coordorigin="1610,8" coordsize="16,0" path="m1610,8l1626,8e" filled="false" stroked="true" strokeweight=".80090pt" strokecolor="#004400">
                <v:path arrowok="t"/>
              </v:shape>
            </v:group>
            <v:group style="position:absolute;left:1642;top:8;width:16;height:2" coordorigin="1642,8" coordsize="16,2">
              <v:shape style="position:absolute;left:1642;top:8;width:16;height:2" coordorigin="1642,8" coordsize="16,0" path="m1642,8l1658,8e" filled="false" stroked="true" strokeweight=".80090pt" strokecolor="#004400">
                <v:path arrowok="t"/>
              </v:shape>
            </v:group>
            <v:group style="position:absolute;left:1674;top:8;width:16;height:2" coordorigin="1674,8" coordsize="16,2">
              <v:shape style="position:absolute;left:1674;top:8;width:16;height:2" coordorigin="1674,8" coordsize="16,0" path="m1674,8l1690,8e" filled="false" stroked="true" strokeweight=".80090pt" strokecolor="#004400">
                <v:path arrowok="t"/>
              </v:shape>
            </v:group>
            <v:group style="position:absolute;left:1706;top:8;width:16;height:2" coordorigin="1706,8" coordsize="16,2">
              <v:shape style="position:absolute;left:1706;top:8;width:16;height:2" coordorigin="1706,8" coordsize="16,0" path="m1706,8l1722,8e" filled="false" stroked="true" strokeweight=".80090pt" strokecolor="#004400">
                <v:path arrowok="t"/>
              </v:shape>
            </v:group>
            <v:group style="position:absolute;left:1738;top:8;width:16;height:2" coordorigin="1738,8" coordsize="16,2">
              <v:shape style="position:absolute;left:1738;top:8;width:16;height:2" coordorigin="1738,8" coordsize="16,0" path="m1738,8l1754,8e" filled="false" stroked="true" strokeweight=".80090pt" strokecolor="#004400">
                <v:path arrowok="t"/>
              </v:shape>
            </v:group>
            <v:group style="position:absolute;left:1770;top:8;width:16;height:2" coordorigin="1770,8" coordsize="16,2">
              <v:shape style="position:absolute;left:1770;top:8;width:16;height:2" coordorigin="1770,8" coordsize="16,0" path="m1770,8l1786,8e" filled="false" stroked="true" strokeweight=".80090pt" strokecolor="#004400">
                <v:path arrowok="t"/>
              </v:shape>
            </v:group>
            <v:group style="position:absolute;left:1802;top:8;width:16;height:2" coordorigin="1802,8" coordsize="16,2">
              <v:shape style="position:absolute;left:1802;top:8;width:16;height:2" coordorigin="1802,8" coordsize="16,0" path="m1802,8l1818,8e" filled="false" stroked="true" strokeweight=".80090pt" strokecolor="#004400">
                <v:path arrowok="t"/>
              </v:shape>
            </v:group>
            <v:group style="position:absolute;left:1834;top:8;width:16;height:2" coordorigin="1834,8" coordsize="16,2">
              <v:shape style="position:absolute;left:1834;top:8;width:16;height:2" coordorigin="1834,8" coordsize="16,0" path="m1834,8l1850,8e" filled="false" stroked="true" strokeweight=".80090pt" strokecolor="#004400">
                <v:path arrowok="t"/>
              </v:shape>
            </v:group>
            <v:group style="position:absolute;left:1866;top:8;width:16;height:2" coordorigin="1866,8" coordsize="16,2">
              <v:shape style="position:absolute;left:1866;top:8;width:16;height:2" coordorigin="1866,8" coordsize="16,0" path="m1866,8l1882,8e" filled="false" stroked="true" strokeweight=".80090pt" strokecolor="#004400">
                <v:path arrowok="t"/>
              </v:shape>
            </v:group>
            <v:group style="position:absolute;left:1898;top:8;width:16;height:2" coordorigin="1898,8" coordsize="16,2">
              <v:shape style="position:absolute;left:1898;top:8;width:16;height:2" coordorigin="1898,8" coordsize="16,0" path="m1898,8l1914,8e" filled="false" stroked="true" strokeweight=".80090pt" strokecolor="#004400">
                <v:path arrowok="t"/>
              </v:shape>
            </v:group>
            <v:group style="position:absolute;left:1930;top:8;width:16;height:2" coordorigin="1930,8" coordsize="16,2">
              <v:shape style="position:absolute;left:1930;top:8;width:16;height:2" coordorigin="1930,8" coordsize="16,0" path="m1930,8l1946,8e" filled="false" stroked="true" strokeweight=".80090pt" strokecolor="#004400">
                <v:path arrowok="t"/>
              </v:shape>
            </v:group>
            <v:group style="position:absolute;left:1962;top:8;width:16;height:2" coordorigin="1962,8" coordsize="16,2">
              <v:shape style="position:absolute;left:1962;top:8;width:16;height:2" coordorigin="1962,8" coordsize="16,0" path="m1962,8l1978,8e" filled="false" stroked="true" strokeweight=".80090pt" strokecolor="#004400">
                <v:path arrowok="t"/>
              </v:shape>
            </v:group>
            <v:group style="position:absolute;left:1994;top:8;width:16;height:2" coordorigin="1994,8" coordsize="16,2">
              <v:shape style="position:absolute;left:1994;top:8;width:16;height:2" coordorigin="1994,8" coordsize="16,0" path="m1994,8l2010,8e" filled="false" stroked="true" strokeweight=".80090pt" strokecolor="#004400">
                <v:path arrowok="t"/>
              </v:shape>
            </v:group>
            <v:group style="position:absolute;left:2026;top:8;width:16;height:2" coordorigin="2026,8" coordsize="16,2">
              <v:shape style="position:absolute;left:2026;top:8;width:16;height:2" coordorigin="2026,8" coordsize="16,0" path="m2026,8l2042,8e" filled="false" stroked="true" strokeweight=".80090pt" strokecolor="#004400">
                <v:path arrowok="t"/>
              </v:shape>
            </v:group>
            <v:group style="position:absolute;left:2058;top:8;width:16;height:2" coordorigin="2058,8" coordsize="16,2">
              <v:shape style="position:absolute;left:2058;top:8;width:16;height:2" coordorigin="2058,8" coordsize="16,0" path="m2058,8l2074,8e" filled="false" stroked="true" strokeweight=".80090pt" strokecolor="#004400">
                <v:path arrowok="t"/>
              </v:shape>
            </v:group>
            <v:group style="position:absolute;left:2090;top:8;width:16;height:2" coordorigin="2090,8" coordsize="16,2">
              <v:shape style="position:absolute;left:2090;top:8;width:16;height:2" coordorigin="2090,8" coordsize="16,0" path="m2090,8l2106,8e" filled="false" stroked="true" strokeweight=".80090pt" strokecolor="#004400">
                <v:path arrowok="t"/>
              </v:shape>
            </v:group>
            <v:group style="position:absolute;left:2122;top:8;width:16;height:2" coordorigin="2122,8" coordsize="16,2">
              <v:shape style="position:absolute;left:2122;top:8;width:16;height:2" coordorigin="2122,8" coordsize="16,0" path="m2122,8l2138,8e" filled="false" stroked="true" strokeweight=".80090pt" strokecolor="#004400">
                <v:path arrowok="t"/>
              </v:shape>
            </v:group>
            <v:group style="position:absolute;left:2154;top:8;width:16;height:2" coordorigin="2154,8" coordsize="16,2">
              <v:shape style="position:absolute;left:2154;top:8;width:16;height:2" coordorigin="2154,8" coordsize="16,0" path="m2154,8l2170,8e" filled="false" stroked="true" strokeweight=".80090pt" strokecolor="#004400">
                <v:path arrowok="t"/>
              </v:shape>
            </v:group>
            <v:group style="position:absolute;left:2186;top:8;width:16;height:2" coordorigin="2186,8" coordsize="16,2">
              <v:shape style="position:absolute;left:2186;top:8;width:16;height:2" coordorigin="2186,8" coordsize="16,0" path="m2186,8l2202,8e" filled="false" stroked="true" strokeweight=".80090pt" strokecolor="#004400">
                <v:path arrowok="t"/>
              </v:shape>
            </v:group>
            <v:group style="position:absolute;left:2218;top:8;width:16;height:2" coordorigin="2218,8" coordsize="16,2">
              <v:shape style="position:absolute;left:2218;top:8;width:16;height:2" coordorigin="2218,8" coordsize="16,0" path="m2218,8l2235,8e" filled="false" stroked="true" strokeweight=".80090pt" strokecolor="#004400">
                <v:path arrowok="t"/>
              </v:shape>
            </v:group>
            <v:group style="position:absolute;left:2251;top:8;width:16;height:2" coordorigin="2251,8" coordsize="16,2">
              <v:shape style="position:absolute;left:2251;top:8;width:16;height:2" coordorigin="2251,8" coordsize="16,0" path="m2251,8l2267,8e" filled="false" stroked="true" strokeweight=".80090pt" strokecolor="#004400">
                <v:path arrowok="t"/>
              </v:shape>
            </v:group>
            <v:group style="position:absolute;left:2283;top:8;width:16;height:2" coordorigin="2283,8" coordsize="16,2">
              <v:shape style="position:absolute;left:2283;top:8;width:16;height:2" coordorigin="2283,8" coordsize="16,0" path="m2283,8l2299,8e" filled="false" stroked="true" strokeweight=".80090pt" strokecolor="#004400">
                <v:path arrowok="t"/>
              </v:shape>
            </v:group>
            <v:group style="position:absolute;left:2315;top:8;width:16;height:2" coordorigin="2315,8" coordsize="16,2">
              <v:shape style="position:absolute;left:2315;top:8;width:16;height:2" coordorigin="2315,8" coordsize="16,0" path="m2315,8l2331,8e" filled="false" stroked="true" strokeweight=".80090pt" strokecolor="#004400">
                <v:path arrowok="t"/>
              </v:shape>
            </v:group>
            <v:group style="position:absolute;left:2347;top:8;width:16;height:2" coordorigin="2347,8" coordsize="16,2">
              <v:shape style="position:absolute;left:2347;top:8;width:16;height:2" coordorigin="2347,8" coordsize="16,0" path="m2347,8l2363,8e" filled="false" stroked="true" strokeweight=".80090pt" strokecolor="#004400">
                <v:path arrowok="t"/>
              </v:shape>
            </v:group>
            <v:group style="position:absolute;left:2379;top:8;width:16;height:2" coordorigin="2379,8" coordsize="16,2">
              <v:shape style="position:absolute;left:2379;top:8;width:16;height:2" coordorigin="2379,8" coordsize="16,0" path="m2379,8l2395,8e" filled="false" stroked="true" strokeweight=".80090pt" strokecolor="#004400">
                <v:path arrowok="t"/>
              </v:shape>
            </v:group>
            <v:group style="position:absolute;left:2411;top:8;width:16;height:2" coordorigin="2411,8" coordsize="16,2">
              <v:shape style="position:absolute;left:2411;top:8;width:16;height:2" coordorigin="2411,8" coordsize="16,0" path="m2411,8l2427,8e" filled="false" stroked="true" strokeweight=".80090pt" strokecolor="#004400">
                <v:path arrowok="t"/>
              </v:shape>
            </v:group>
            <v:group style="position:absolute;left:2443;top:8;width:16;height:2" coordorigin="2443,8" coordsize="16,2">
              <v:shape style="position:absolute;left:2443;top:8;width:16;height:2" coordorigin="2443,8" coordsize="16,0" path="m2443,8l2459,8e" filled="false" stroked="true" strokeweight=".80090pt" strokecolor="#004400">
                <v:path arrowok="t"/>
              </v:shape>
            </v:group>
            <v:group style="position:absolute;left:2475;top:8;width:16;height:2" coordorigin="2475,8" coordsize="16,2">
              <v:shape style="position:absolute;left:2475;top:8;width:16;height:2" coordorigin="2475,8" coordsize="16,0" path="m2475,8l2491,8e" filled="false" stroked="true" strokeweight=".80090pt" strokecolor="#004400">
                <v:path arrowok="t"/>
              </v:shape>
            </v:group>
            <v:group style="position:absolute;left:2507;top:8;width:16;height:2" coordorigin="2507,8" coordsize="16,2">
              <v:shape style="position:absolute;left:2507;top:8;width:16;height:2" coordorigin="2507,8" coordsize="16,0" path="m2507,8l2523,8e" filled="false" stroked="true" strokeweight=".80090pt" strokecolor="#004400">
                <v:path arrowok="t"/>
              </v:shape>
            </v:group>
            <v:group style="position:absolute;left:2539;top:8;width:16;height:2" coordorigin="2539,8" coordsize="16,2">
              <v:shape style="position:absolute;left:2539;top:8;width:16;height:2" coordorigin="2539,8" coordsize="16,0" path="m2539,8l2555,8e" filled="false" stroked="true" strokeweight=".80090pt" strokecolor="#004400">
                <v:path arrowok="t"/>
              </v:shape>
            </v:group>
            <v:group style="position:absolute;left:2571;top:8;width:16;height:2" coordorigin="2571,8" coordsize="16,2">
              <v:shape style="position:absolute;left:2571;top:8;width:16;height:2" coordorigin="2571,8" coordsize="16,0" path="m2571,8l2587,8e" filled="false" stroked="true" strokeweight=".80090pt" strokecolor="#004400">
                <v:path arrowok="t"/>
              </v:shape>
            </v:group>
            <v:group style="position:absolute;left:2603;top:8;width:16;height:2" coordorigin="2603,8" coordsize="16,2">
              <v:shape style="position:absolute;left:2603;top:8;width:16;height:2" coordorigin="2603,8" coordsize="16,0" path="m2603,8l2619,8e" filled="false" stroked="true" strokeweight=".80090pt" strokecolor="#004400">
                <v:path arrowok="t"/>
              </v:shape>
            </v:group>
            <v:group style="position:absolute;left:2635;top:8;width:16;height:2" coordorigin="2635,8" coordsize="16,2">
              <v:shape style="position:absolute;left:2635;top:8;width:16;height:2" coordorigin="2635,8" coordsize="16,0" path="m2635,8l2651,8e" filled="false" stroked="true" strokeweight=".80090pt" strokecolor="#004400">
                <v:path arrowok="t"/>
              </v:shape>
            </v:group>
            <v:group style="position:absolute;left:2667;top:8;width:16;height:2" coordorigin="2667,8" coordsize="16,2">
              <v:shape style="position:absolute;left:2667;top:8;width:16;height:2" coordorigin="2667,8" coordsize="16,0" path="m2667,8l2683,8e" filled="false" stroked="true" strokeweight=".80090pt" strokecolor="#004400">
                <v:path arrowok="t"/>
              </v:shape>
            </v:group>
            <v:group style="position:absolute;left:2699;top:8;width:16;height:2" coordorigin="2699,8" coordsize="16,2">
              <v:shape style="position:absolute;left:2699;top:8;width:16;height:2" coordorigin="2699,8" coordsize="16,0" path="m2699,8l2715,8e" filled="false" stroked="true" strokeweight=".80090pt" strokecolor="#004400">
                <v:path arrowok="t"/>
              </v:shape>
            </v:group>
            <v:group style="position:absolute;left:2731;top:8;width:16;height:2" coordorigin="2731,8" coordsize="16,2">
              <v:shape style="position:absolute;left:2731;top:8;width:16;height:2" coordorigin="2731,8" coordsize="16,0" path="m2731,8l2747,8e" filled="false" stroked="true" strokeweight=".80090pt" strokecolor="#004400">
                <v:path arrowok="t"/>
              </v:shape>
            </v:group>
            <v:group style="position:absolute;left:2763;top:8;width:16;height:2" coordorigin="2763,8" coordsize="16,2">
              <v:shape style="position:absolute;left:2763;top:8;width:16;height:2" coordorigin="2763,8" coordsize="16,0" path="m2763,8l2779,8e" filled="false" stroked="true" strokeweight=".80090pt" strokecolor="#004400">
                <v:path arrowok="t"/>
              </v:shape>
            </v:group>
            <v:group style="position:absolute;left:2795;top:8;width:16;height:2" coordorigin="2795,8" coordsize="16,2">
              <v:shape style="position:absolute;left:2795;top:8;width:16;height:2" coordorigin="2795,8" coordsize="16,0" path="m2795,8l2811,8e" filled="false" stroked="true" strokeweight=".80090pt" strokecolor="#004400">
                <v:path arrowok="t"/>
              </v:shape>
            </v:group>
            <v:group style="position:absolute;left:2827;top:8;width:16;height:2" coordorigin="2827,8" coordsize="16,2">
              <v:shape style="position:absolute;left:2827;top:8;width:16;height:2" coordorigin="2827,8" coordsize="16,0" path="m2827,8l2843,8e" filled="false" stroked="true" strokeweight=".80090pt" strokecolor="#004400">
                <v:path arrowok="t"/>
              </v:shape>
            </v:group>
            <v:group style="position:absolute;left:2859;top:8;width:16;height:2" coordorigin="2859,8" coordsize="16,2">
              <v:shape style="position:absolute;left:2859;top:8;width:16;height:2" coordorigin="2859,8" coordsize="16,0" path="m2859,8l2875,8e" filled="false" stroked="true" strokeweight=".80090pt" strokecolor="#004400">
                <v:path arrowok="t"/>
              </v:shape>
            </v:group>
            <v:group style="position:absolute;left:2891;top:8;width:16;height:2" coordorigin="2891,8" coordsize="16,2">
              <v:shape style="position:absolute;left:2891;top:8;width:16;height:2" coordorigin="2891,8" coordsize="16,0" path="m2891,8l2907,8e" filled="false" stroked="true" strokeweight=".80090pt" strokecolor="#004400">
                <v:path arrowok="t"/>
              </v:shape>
            </v:group>
            <v:group style="position:absolute;left:2923;top:8;width:16;height:2" coordorigin="2923,8" coordsize="16,2">
              <v:shape style="position:absolute;left:2923;top:8;width:16;height:2" coordorigin="2923,8" coordsize="16,0" path="m2923,8l2939,8e" filled="false" stroked="true" strokeweight=".80090pt" strokecolor="#004400">
                <v:path arrowok="t"/>
              </v:shape>
            </v:group>
            <v:group style="position:absolute;left:2955;top:8;width:16;height:2" coordorigin="2955,8" coordsize="16,2">
              <v:shape style="position:absolute;left:2955;top:8;width:16;height:2" coordorigin="2955,8" coordsize="16,0" path="m2955,8l2971,8e" filled="false" stroked="true" strokeweight=".80090pt" strokecolor="#004400">
                <v:path arrowok="t"/>
              </v:shape>
            </v:group>
            <v:group style="position:absolute;left:2987;top:8;width:16;height:2" coordorigin="2987,8" coordsize="16,2">
              <v:shape style="position:absolute;left:2987;top:8;width:16;height:2" coordorigin="2987,8" coordsize="16,0" path="m2987,8l3003,8e" filled="false" stroked="true" strokeweight=".80090pt" strokecolor="#004400">
                <v:path arrowok="t"/>
              </v:shape>
            </v:group>
            <v:group style="position:absolute;left:3019;top:8;width:16;height:2" coordorigin="3019,8" coordsize="16,2">
              <v:shape style="position:absolute;left:3019;top:8;width:16;height:2" coordorigin="3019,8" coordsize="16,0" path="m3019,8l3035,8e" filled="false" stroked="true" strokeweight=".80090pt" strokecolor="#004400">
                <v:path arrowok="t"/>
              </v:shape>
            </v:group>
            <v:group style="position:absolute;left:3051;top:8;width:16;height:2" coordorigin="3051,8" coordsize="16,2">
              <v:shape style="position:absolute;left:3051;top:8;width:16;height:2" coordorigin="3051,8" coordsize="16,0" path="m3051,8l3067,8e" filled="false" stroked="true" strokeweight=".80090pt" strokecolor="#004400">
                <v:path arrowok="t"/>
              </v:shape>
            </v:group>
            <v:group style="position:absolute;left:3083;top:8;width:16;height:2" coordorigin="3083,8" coordsize="16,2">
              <v:shape style="position:absolute;left:3083;top:8;width:16;height:2" coordorigin="3083,8" coordsize="16,0" path="m3083,8l3099,8e" filled="false" stroked="true" strokeweight=".80090pt" strokecolor="#004400">
                <v:path arrowok="t"/>
              </v:shape>
            </v:group>
            <v:group style="position:absolute;left:3116;top:8;width:16;height:2" coordorigin="3116,8" coordsize="16,2">
              <v:shape style="position:absolute;left:3116;top:8;width:16;height:2" coordorigin="3116,8" coordsize="16,0" path="m3116,8l3132,8e" filled="false" stroked="true" strokeweight=".80090pt" strokecolor="#004400">
                <v:path arrowok="t"/>
              </v:shape>
            </v:group>
            <v:group style="position:absolute;left:3148;top:8;width:16;height:2" coordorigin="3148,8" coordsize="16,2">
              <v:shape style="position:absolute;left:3148;top:8;width:16;height:2" coordorigin="3148,8" coordsize="16,0" path="m3148,8l3164,8e" filled="false" stroked="true" strokeweight=".80090pt" strokecolor="#004400">
                <v:path arrowok="t"/>
              </v:shape>
            </v:group>
            <v:group style="position:absolute;left:3180;top:8;width:16;height:2" coordorigin="3180,8" coordsize="16,2">
              <v:shape style="position:absolute;left:3180;top:8;width:16;height:2" coordorigin="3180,8" coordsize="16,0" path="m3180,8l3196,8e" filled="false" stroked="true" strokeweight=".80090pt" strokecolor="#004400">
                <v:path arrowok="t"/>
              </v:shape>
            </v:group>
            <v:group style="position:absolute;left:3212;top:8;width:16;height:2" coordorigin="3212,8" coordsize="16,2">
              <v:shape style="position:absolute;left:3212;top:8;width:16;height:2" coordorigin="3212,8" coordsize="16,0" path="m3212,8l3228,8e" filled="false" stroked="true" strokeweight=".80090pt" strokecolor="#004400">
                <v:path arrowok="t"/>
              </v:shape>
            </v:group>
            <v:group style="position:absolute;left:3244;top:8;width:16;height:2" coordorigin="3244,8" coordsize="16,2">
              <v:shape style="position:absolute;left:3244;top:8;width:16;height:2" coordorigin="3244,8" coordsize="16,0" path="m3244,8l3260,8e" filled="false" stroked="true" strokeweight=".80090pt" strokecolor="#004400">
                <v:path arrowok="t"/>
              </v:shape>
            </v:group>
            <v:group style="position:absolute;left:3276;top:8;width:16;height:2" coordorigin="3276,8" coordsize="16,2">
              <v:shape style="position:absolute;left:3276;top:8;width:16;height:2" coordorigin="3276,8" coordsize="16,0" path="m3276,8l3292,8e" filled="false" stroked="true" strokeweight=".80090pt" strokecolor="#004400">
                <v:path arrowok="t"/>
              </v:shape>
            </v:group>
            <v:group style="position:absolute;left:3308;top:8;width:16;height:2" coordorigin="3308,8" coordsize="16,2">
              <v:shape style="position:absolute;left:3308;top:8;width:16;height:2" coordorigin="3308,8" coordsize="16,0" path="m3308,8l3324,8e" filled="false" stroked="true" strokeweight=".80090pt" strokecolor="#004400">
                <v:path arrowok="t"/>
              </v:shape>
            </v:group>
            <v:group style="position:absolute;left:3340;top:8;width:16;height:2" coordorigin="3340,8" coordsize="16,2">
              <v:shape style="position:absolute;left:3340;top:8;width:16;height:2" coordorigin="3340,8" coordsize="16,0" path="m3340,8l3356,8e" filled="false" stroked="true" strokeweight=".80090pt" strokecolor="#004400">
                <v:path arrowok="t"/>
              </v:shape>
            </v:group>
            <v:group style="position:absolute;left:3372;top:8;width:16;height:2" coordorigin="3372,8" coordsize="16,2">
              <v:shape style="position:absolute;left:3372;top:8;width:16;height:2" coordorigin="3372,8" coordsize="16,0" path="m3372,8l3388,8e" filled="false" stroked="true" strokeweight=".80090pt" strokecolor="#004400">
                <v:path arrowok="t"/>
              </v:shape>
            </v:group>
            <v:group style="position:absolute;left:3404;top:8;width:16;height:2" coordorigin="3404,8" coordsize="16,2">
              <v:shape style="position:absolute;left:3404;top:8;width:16;height:2" coordorigin="3404,8" coordsize="16,0" path="m3404,8l3420,8e" filled="false" stroked="true" strokeweight=".80090pt" strokecolor="#004400">
                <v:path arrowok="t"/>
              </v:shape>
            </v:group>
            <v:group style="position:absolute;left:3436;top:8;width:16;height:2" coordorigin="3436,8" coordsize="16,2">
              <v:shape style="position:absolute;left:3436;top:8;width:16;height:2" coordorigin="3436,8" coordsize="16,0" path="m3436,8l3452,8e" filled="false" stroked="true" strokeweight=".80090pt" strokecolor="#004400">
                <v:path arrowok="t"/>
              </v:shape>
            </v:group>
            <v:group style="position:absolute;left:3468;top:8;width:16;height:2" coordorigin="3468,8" coordsize="16,2">
              <v:shape style="position:absolute;left:3468;top:8;width:16;height:2" coordorigin="3468,8" coordsize="16,0" path="m3468,8l3484,8e" filled="false" stroked="true" strokeweight=".80090pt" strokecolor="#004400">
                <v:path arrowok="t"/>
              </v:shape>
            </v:group>
            <v:group style="position:absolute;left:3500;top:8;width:16;height:2" coordorigin="3500,8" coordsize="16,2">
              <v:shape style="position:absolute;left:3500;top:8;width:16;height:2" coordorigin="3500,8" coordsize="16,0" path="m3500,8l3516,8e" filled="false" stroked="true" strokeweight=".80090pt" strokecolor="#004400">
                <v:path arrowok="t"/>
              </v:shape>
            </v:group>
            <v:group style="position:absolute;left:3532;top:8;width:16;height:2" coordorigin="3532,8" coordsize="16,2">
              <v:shape style="position:absolute;left:3532;top:8;width:16;height:2" coordorigin="3532,8" coordsize="16,0" path="m3532,8l3548,8e" filled="false" stroked="true" strokeweight=".80090pt" strokecolor="#004400">
                <v:path arrowok="t"/>
              </v:shape>
            </v:group>
            <v:group style="position:absolute;left:3564;top:8;width:16;height:2" coordorigin="3564,8" coordsize="16,2">
              <v:shape style="position:absolute;left:3564;top:8;width:16;height:2" coordorigin="3564,8" coordsize="16,0" path="m3564,8l3580,8e" filled="false" stroked="true" strokeweight=".80090pt" strokecolor="#004400">
                <v:path arrowok="t"/>
              </v:shape>
            </v:group>
            <v:group style="position:absolute;left:3596;top:8;width:16;height:2" coordorigin="3596,8" coordsize="16,2">
              <v:shape style="position:absolute;left:3596;top:8;width:16;height:2" coordorigin="3596,8" coordsize="16,0" path="m3596,8l3612,8e" filled="false" stroked="true" strokeweight=".80090pt" strokecolor="#004400">
                <v:path arrowok="t"/>
              </v:shape>
            </v:group>
            <v:group style="position:absolute;left:3628;top:8;width:16;height:2" coordorigin="3628,8" coordsize="16,2">
              <v:shape style="position:absolute;left:3628;top:8;width:16;height:2" coordorigin="3628,8" coordsize="16,0" path="m3628,8l3644,8e" filled="false" stroked="true" strokeweight=".80090pt" strokecolor="#004400">
                <v:path arrowok="t"/>
              </v:shape>
            </v:group>
            <v:group style="position:absolute;left:3660;top:8;width:16;height:2" coordorigin="3660,8" coordsize="16,2">
              <v:shape style="position:absolute;left:3660;top:8;width:16;height:2" coordorigin="3660,8" coordsize="16,0" path="m3660,8l3676,8e" filled="false" stroked="true" strokeweight=".80090pt" strokecolor="#004400">
                <v:path arrowok="t"/>
              </v:shape>
            </v:group>
            <v:group style="position:absolute;left:3692;top:8;width:16;height:2" coordorigin="3692,8" coordsize="16,2">
              <v:shape style="position:absolute;left:3692;top:8;width:16;height:2" coordorigin="3692,8" coordsize="16,0" path="m3692,8l3708,8e" filled="false" stroked="true" strokeweight=".80090pt" strokecolor="#004400">
                <v:path arrowok="t"/>
              </v:shape>
            </v:group>
            <v:group style="position:absolute;left:3724;top:8;width:16;height:2" coordorigin="3724,8" coordsize="16,2">
              <v:shape style="position:absolute;left:3724;top:8;width:16;height:2" coordorigin="3724,8" coordsize="16,0" path="m3724,8l3740,8e" filled="false" stroked="true" strokeweight=".80090pt" strokecolor="#004400">
                <v:path arrowok="t"/>
              </v:shape>
            </v:group>
            <v:group style="position:absolute;left:3756;top:8;width:16;height:2" coordorigin="3756,8" coordsize="16,2">
              <v:shape style="position:absolute;left:3756;top:8;width:16;height:2" coordorigin="3756,8" coordsize="16,0" path="m3756,8l3772,8e" filled="false" stroked="true" strokeweight=".80090pt" strokecolor="#004400">
                <v:path arrowok="t"/>
              </v:shape>
            </v:group>
            <v:group style="position:absolute;left:3788;top:8;width:16;height:2" coordorigin="3788,8" coordsize="16,2">
              <v:shape style="position:absolute;left:3788;top:8;width:16;height:2" coordorigin="3788,8" coordsize="16,0" path="m3788,8l3804,8e" filled="false" stroked="true" strokeweight=".80090pt" strokecolor="#004400">
                <v:path arrowok="t"/>
              </v:shape>
            </v:group>
            <v:group style="position:absolute;left:3820;top:8;width:16;height:2" coordorigin="3820,8" coordsize="16,2">
              <v:shape style="position:absolute;left:3820;top:8;width:16;height:2" coordorigin="3820,8" coordsize="16,0" path="m3820,8l3836,8e" filled="false" stroked="true" strokeweight=".80090pt" strokecolor="#004400">
                <v:path arrowok="t"/>
              </v:shape>
            </v:group>
            <v:group style="position:absolute;left:3852;top:8;width:16;height:2" coordorigin="3852,8" coordsize="16,2">
              <v:shape style="position:absolute;left:3852;top:8;width:16;height:2" coordorigin="3852,8" coordsize="16,0" path="m3852,8l3868,8e" filled="false" stroked="true" strokeweight=".80090pt" strokecolor="#004400">
                <v:path arrowok="t"/>
              </v:shape>
            </v:group>
            <v:group style="position:absolute;left:3884;top:8;width:16;height:2" coordorigin="3884,8" coordsize="16,2">
              <v:shape style="position:absolute;left:3884;top:8;width:16;height:2" coordorigin="3884,8" coordsize="16,0" path="m3884,8l3900,8e" filled="false" stroked="true" strokeweight=".80090pt" strokecolor="#004400">
                <v:path arrowok="t"/>
              </v:shape>
            </v:group>
            <v:group style="position:absolute;left:3916;top:8;width:16;height:2" coordorigin="3916,8" coordsize="16,2">
              <v:shape style="position:absolute;left:3916;top:8;width:16;height:2" coordorigin="3916,8" coordsize="16,0" path="m3916,8l3932,8e" filled="false" stroked="true" strokeweight=".80090pt" strokecolor="#004400">
                <v:path arrowok="t"/>
              </v:shape>
            </v:group>
            <v:group style="position:absolute;left:3948;top:8;width:16;height:2" coordorigin="3948,8" coordsize="16,2">
              <v:shape style="position:absolute;left:3948;top:8;width:16;height:2" coordorigin="3948,8" coordsize="16,0" path="m3948,8l3964,8e" filled="false" stroked="true" strokeweight=".80090pt" strokecolor="#004400">
                <v:path arrowok="t"/>
              </v:shape>
            </v:group>
            <v:group style="position:absolute;left:3980;top:8;width:16;height:2" coordorigin="3980,8" coordsize="16,2">
              <v:shape style="position:absolute;left:3980;top:8;width:16;height:2" coordorigin="3980,8" coordsize="16,0" path="m3980,8l3996,8e" filled="false" stroked="true" strokeweight=".80090pt" strokecolor="#004400">
                <v:path arrowok="t"/>
              </v:shape>
            </v:group>
            <v:group style="position:absolute;left:4013;top:8;width:16;height:2" coordorigin="4013,8" coordsize="16,2">
              <v:shape style="position:absolute;left:4013;top:8;width:16;height:2" coordorigin="4013,8" coordsize="16,0" path="m4013,8l4029,8e" filled="false" stroked="true" strokeweight=".80090pt" strokecolor="#004400">
                <v:path arrowok="t"/>
              </v:shape>
            </v:group>
            <v:group style="position:absolute;left:4045;top:8;width:16;height:2" coordorigin="4045,8" coordsize="16,2">
              <v:shape style="position:absolute;left:4045;top:8;width:16;height:2" coordorigin="4045,8" coordsize="16,0" path="m4045,8l4061,8e" filled="false" stroked="true" strokeweight=".80090pt" strokecolor="#004400">
                <v:path arrowok="t"/>
              </v:shape>
            </v:group>
            <v:group style="position:absolute;left:4077;top:8;width:16;height:2" coordorigin="4077,8" coordsize="16,2">
              <v:shape style="position:absolute;left:4077;top:8;width:16;height:2" coordorigin="4077,8" coordsize="16,0" path="m4077,8l4093,8e" filled="false" stroked="true" strokeweight=".80090pt" strokecolor="#004400">
                <v:path arrowok="t"/>
              </v:shape>
            </v:group>
            <v:group style="position:absolute;left:4109;top:8;width:16;height:2" coordorigin="4109,8" coordsize="16,2">
              <v:shape style="position:absolute;left:4109;top:8;width:16;height:2" coordorigin="4109,8" coordsize="16,0" path="m4109,8l4125,8e" filled="false" stroked="true" strokeweight=".80090pt" strokecolor="#004400">
                <v:path arrowok="t"/>
              </v:shape>
            </v:group>
            <v:group style="position:absolute;left:4141;top:8;width:16;height:2" coordorigin="4141,8" coordsize="16,2">
              <v:shape style="position:absolute;left:4141;top:8;width:16;height:2" coordorigin="4141,8" coordsize="16,0" path="m4141,8l4157,8e" filled="false" stroked="true" strokeweight=".80090pt" strokecolor="#004400">
                <v:path arrowok="t"/>
              </v:shape>
            </v:group>
            <v:group style="position:absolute;left:4173;top:8;width:16;height:2" coordorigin="4173,8" coordsize="16,2">
              <v:shape style="position:absolute;left:4173;top:8;width:16;height:2" coordorigin="4173,8" coordsize="16,0" path="m4173,8l4189,8e" filled="false" stroked="true" strokeweight=".80090pt" strokecolor="#004400">
                <v:path arrowok="t"/>
              </v:shape>
            </v:group>
            <v:group style="position:absolute;left:4205;top:8;width:16;height:2" coordorigin="4205,8" coordsize="16,2">
              <v:shape style="position:absolute;left:4205;top:8;width:16;height:2" coordorigin="4205,8" coordsize="16,0" path="m4205,8l4221,8e" filled="false" stroked="true" strokeweight=".80090pt" strokecolor="#004400">
                <v:path arrowok="t"/>
              </v:shape>
            </v:group>
            <v:group style="position:absolute;left:4237;top:8;width:16;height:2" coordorigin="4237,8" coordsize="16,2">
              <v:shape style="position:absolute;left:4237;top:8;width:16;height:2" coordorigin="4237,8" coordsize="16,0" path="m4237,8l4253,8e" filled="false" stroked="true" strokeweight=".80090pt" strokecolor="#004400">
                <v:path arrowok="t"/>
              </v:shape>
            </v:group>
            <v:group style="position:absolute;left:4269;top:8;width:16;height:2" coordorigin="4269,8" coordsize="16,2">
              <v:shape style="position:absolute;left:4269;top:8;width:16;height:2" coordorigin="4269,8" coordsize="16,0" path="m4269,8l4285,8e" filled="false" stroked="true" strokeweight=".80090pt" strokecolor="#004400">
                <v:path arrowok="t"/>
              </v:shape>
            </v:group>
            <v:group style="position:absolute;left:4301;top:8;width:16;height:2" coordorigin="4301,8" coordsize="16,2">
              <v:shape style="position:absolute;left:4301;top:8;width:16;height:2" coordorigin="4301,8" coordsize="16,0" path="m4301,8l4317,8e" filled="false" stroked="true" strokeweight=".80090pt" strokecolor="#004400">
                <v:path arrowok="t"/>
              </v:shape>
            </v:group>
            <v:group style="position:absolute;left:4333;top:8;width:16;height:2" coordorigin="4333,8" coordsize="16,2">
              <v:shape style="position:absolute;left:4333;top:8;width:16;height:2" coordorigin="4333,8" coordsize="16,0" path="m4333,8l4349,8e" filled="false" stroked="true" strokeweight=".80090pt" strokecolor="#004400">
                <v:path arrowok="t"/>
              </v:shape>
            </v:group>
            <v:group style="position:absolute;left:4365;top:8;width:16;height:2" coordorigin="4365,8" coordsize="16,2">
              <v:shape style="position:absolute;left:4365;top:8;width:16;height:2" coordorigin="4365,8" coordsize="16,0" path="m4365,8l4381,8e" filled="false" stroked="true" strokeweight=".80090pt" strokecolor="#004400">
                <v:path arrowok="t"/>
              </v:shape>
            </v:group>
            <v:group style="position:absolute;left:4397;top:8;width:16;height:2" coordorigin="4397,8" coordsize="16,2">
              <v:shape style="position:absolute;left:4397;top:8;width:16;height:2" coordorigin="4397,8" coordsize="16,0" path="m4397,8l4413,8e" filled="false" stroked="true" strokeweight=".80090pt" strokecolor="#004400">
                <v:path arrowok="t"/>
              </v:shape>
            </v:group>
            <v:group style="position:absolute;left:4429;top:8;width:16;height:2" coordorigin="4429,8" coordsize="16,2">
              <v:shape style="position:absolute;left:4429;top:8;width:16;height:2" coordorigin="4429,8" coordsize="16,0" path="m4429,8l4445,8e" filled="false" stroked="true" strokeweight=".80090pt" strokecolor="#004400">
                <v:path arrowok="t"/>
              </v:shape>
            </v:group>
            <v:group style="position:absolute;left:4461;top:8;width:16;height:2" coordorigin="4461,8" coordsize="16,2">
              <v:shape style="position:absolute;left:4461;top:8;width:16;height:2" coordorigin="4461,8" coordsize="16,0" path="m4461,8l4477,8e" filled="false" stroked="true" strokeweight=".80090pt" strokecolor="#004400">
                <v:path arrowok="t"/>
              </v:shape>
            </v:group>
            <v:group style="position:absolute;left:4493;top:8;width:16;height:2" coordorigin="4493,8" coordsize="16,2">
              <v:shape style="position:absolute;left:4493;top:8;width:16;height:2" coordorigin="4493,8" coordsize="16,0" path="m4493,8l4509,8e" filled="false" stroked="true" strokeweight=".80090pt" strokecolor="#004400">
                <v:path arrowok="t"/>
              </v:shape>
            </v:group>
            <v:group style="position:absolute;left:4525;top:8;width:16;height:2" coordorigin="4525,8" coordsize="16,2">
              <v:shape style="position:absolute;left:4525;top:8;width:16;height:2" coordorigin="4525,8" coordsize="16,0" path="m4525,8l4541,8e" filled="false" stroked="true" strokeweight=".80090pt" strokecolor="#004400">
                <v:path arrowok="t"/>
              </v:shape>
            </v:group>
            <v:group style="position:absolute;left:4557;top:8;width:16;height:2" coordorigin="4557,8" coordsize="16,2">
              <v:shape style="position:absolute;left:4557;top:8;width:16;height:2" coordorigin="4557,8" coordsize="16,0" path="m4557,8l4573,8e" filled="false" stroked="true" strokeweight=".80090pt" strokecolor="#004400">
                <v:path arrowok="t"/>
              </v:shape>
            </v:group>
            <v:group style="position:absolute;left:4589;top:8;width:16;height:2" coordorigin="4589,8" coordsize="16,2">
              <v:shape style="position:absolute;left:4589;top:8;width:16;height:2" coordorigin="4589,8" coordsize="16,0" path="m4589,8l4605,8e" filled="false" stroked="true" strokeweight=".80090pt" strokecolor="#004400">
                <v:path arrowok="t"/>
              </v:shape>
            </v:group>
            <v:group style="position:absolute;left:4621;top:8;width:16;height:2" coordorigin="4621,8" coordsize="16,2">
              <v:shape style="position:absolute;left:4621;top:8;width:16;height:2" coordorigin="4621,8" coordsize="16,0" path="m4621,8l4637,8e" filled="false" stroked="true" strokeweight=".80090pt" strokecolor="#004400">
                <v:path arrowok="t"/>
              </v:shape>
            </v:group>
            <v:group style="position:absolute;left:4653;top:8;width:16;height:2" coordorigin="4653,8" coordsize="16,2">
              <v:shape style="position:absolute;left:4653;top:8;width:16;height:2" coordorigin="4653,8" coordsize="16,0" path="m4653,8l4669,8e" filled="false" stroked="true" strokeweight=".80090pt" strokecolor="#004400">
                <v:path arrowok="t"/>
              </v:shape>
            </v:group>
            <v:group style="position:absolute;left:4685;top:8;width:16;height:2" coordorigin="4685,8" coordsize="16,2">
              <v:shape style="position:absolute;left:4685;top:8;width:16;height:2" coordorigin="4685,8" coordsize="16,0" path="m4685,8l4701,8e" filled="false" stroked="true" strokeweight=".80090pt" strokecolor="#004400">
                <v:path arrowok="t"/>
              </v:shape>
            </v:group>
            <v:group style="position:absolute;left:4717;top:8;width:16;height:2" coordorigin="4717,8" coordsize="16,2">
              <v:shape style="position:absolute;left:4717;top:8;width:16;height:2" coordorigin="4717,8" coordsize="16,0" path="m4717,8l4733,8e" filled="false" stroked="true" strokeweight=".80090pt" strokecolor="#004400">
                <v:path arrowok="t"/>
              </v:shape>
            </v:group>
            <v:group style="position:absolute;left:4749;top:8;width:16;height:2" coordorigin="4749,8" coordsize="16,2">
              <v:shape style="position:absolute;left:4749;top:8;width:16;height:2" coordorigin="4749,8" coordsize="16,0" path="m4749,8l4765,8e" filled="false" stroked="true" strokeweight=".80090pt" strokecolor="#004400">
                <v:path arrowok="t"/>
              </v:shape>
            </v:group>
            <v:group style="position:absolute;left:4781;top:8;width:16;height:2" coordorigin="4781,8" coordsize="16,2">
              <v:shape style="position:absolute;left:4781;top:8;width:16;height:2" coordorigin="4781,8" coordsize="16,0" path="m4781,8l4797,8e" filled="false" stroked="true" strokeweight=".80090pt" strokecolor="#004400">
                <v:path arrowok="t"/>
              </v:shape>
            </v:group>
            <v:group style="position:absolute;left:4813;top:8;width:16;height:2" coordorigin="4813,8" coordsize="16,2">
              <v:shape style="position:absolute;left:4813;top:8;width:16;height:2" coordorigin="4813,8" coordsize="16,0" path="m4813,8l4829,8e" filled="false" stroked="true" strokeweight=".80090pt" strokecolor="#004400">
                <v:path arrowok="t"/>
              </v:shape>
            </v:group>
            <v:group style="position:absolute;left:4845;top:8;width:16;height:2" coordorigin="4845,8" coordsize="16,2">
              <v:shape style="position:absolute;left:4845;top:8;width:16;height:2" coordorigin="4845,8" coordsize="16,0" path="m4845,8l4861,8e" filled="false" stroked="true" strokeweight=".80090pt" strokecolor="#004400">
                <v:path arrowok="t"/>
              </v:shape>
            </v:group>
            <v:group style="position:absolute;left:4877;top:8;width:16;height:2" coordorigin="4877,8" coordsize="16,2">
              <v:shape style="position:absolute;left:4877;top:8;width:16;height:2" coordorigin="4877,8" coordsize="16,0" path="m4877,8l4893,8e" filled="false" stroked="true" strokeweight=".80090pt" strokecolor="#004400">
                <v:path arrowok="t"/>
              </v:shape>
            </v:group>
            <v:group style="position:absolute;left:4910;top:8;width:16;height:2" coordorigin="4910,8" coordsize="16,2">
              <v:shape style="position:absolute;left:4910;top:8;width:16;height:2" coordorigin="4910,8" coordsize="16,0" path="m4910,8l4926,8e" filled="false" stroked="true" strokeweight=".80090pt" strokecolor="#004400">
                <v:path arrowok="t"/>
              </v:shape>
            </v:group>
            <v:group style="position:absolute;left:4942;top:8;width:16;height:2" coordorigin="4942,8" coordsize="16,2">
              <v:shape style="position:absolute;left:4942;top:8;width:16;height:2" coordorigin="4942,8" coordsize="16,0" path="m4942,8l4958,8e" filled="false" stroked="true" strokeweight=".80090pt" strokecolor="#004400">
                <v:path arrowok="t"/>
              </v:shape>
            </v:group>
            <v:group style="position:absolute;left:4974;top:8;width:16;height:2" coordorigin="4974,8" coordsize="16,2">
              <v:shape style="position:absolute;left:4974;top:8;width:16;height:2" coordorigin="4974,8" coordsize="16,0" path="m4974,8l4990,8e" filled="false" stroked="true" strokeweight=".80090pt" strokecolor="#004400">
                <v:path arrowok="t"/>
              </v:shape>
            </v:group>
            <v:group style="position:absolute;left:5006;top:8;width:16;height:2" coordorigin="5006,8" coordsize="16,2">
              <v:shape style="position:absolute;left:5006;top:8;width:16;height:2" coordorigin="5006,8" coordsize="16,0" path="m5006,8l5022,8e" filled="false" stroked="true" strokeweight=".80090pt" strokecolor="#004400">
                <v:path arrowok="t"/>
              </v:shape>
            </v:group>
            <v:group style="position:absolute;left:5038;top:8;width:16;height:2" coordorigin="5038,8" coordsize="16,2">
              <v:shape style="position:absolute;left:5038;top:8;width:16;height:2" coordorigin="5038,8" coordsize="16,0" path="m5038,8l5054,8e" filled="false" stroked="true" strokeweight=".80090pt" strokecolor="#004400">
                <v:path arrowok="t"/>
              </v:shape>
            </v:group>
            <v:group style="position:absolute;left:5070;top:8;width:16;height:2" coordorigin="5070,8" coordsize="16,2">
              <v:shape style="position:absolute;left:5070;top:8;width:16;height:2" coordorigin="5070,8" coordsize="16,0" path="m5070,8l5086,8e" filled="false" stroked="true" strokeweight=".80090pt" strokecolor="#004400">
                <v:path arrowok="t"/>
              </v:shape>
            </v:group>
            <v:group style="position:absolute;left:5102;top:8;width:16;height:2" coordorigin="5102,8" coordsize="16,2">
              <v:shape style="position:absolute;left:5102;top:8;width:16;height:2" coordorigin="5102,8" coordsize="16,0" path="m5102,8l5118,8e" filled="false" stroked="true" strokeweight=".80090pt" strokecolor="#004400">
                <v:path arrowok="t"/>
              </v:shape>
            </v:group>
            <v:group style="position:absolute;left:5134;top:8;width:16;height:2" coordorigin="5134,8" coordsize="16,2">
              <v:shape style="position:absolute;left:5134;top:8;width:16;height:2" coordorigin="5134,8" coordsize="16,0" path="m5134,8l5150,8e" filled="false" stroked="true" strokeweight=".80090pt" strokecolor="#004400">
                <v:path arrowok="t"/>
              </v:shape>
            </v:group>
            <v:group style="position:absolute;left:5166;top:8;width:16;height:2" coordorigin="5166,8" coordsize="16,2">
              <v:shape style="position:absolute;left:5166;top:8;width:16;height:2" coordorigin="5166,8" coordsize="16,0" path="m5166,8l5182,8e" filled="false" stroked="true" strokeweight=".80090pt" strokecolor="#004400">
                <v:path arrowok="t"/>
              </v:shape>
            </v:group>
            <v:group style="position:absolute;left:5198;top:8;width:16;height:2" coordorigin="5198,8" coordsize="16,2">
              <v:shape style="position:absolute;left:5198;top:8;width:16;height:2" coordorigin="5198,8" coordsize="16,0" path="m5198,8l5214,8e" filled="false" stroked="true" strokeweight=".80090pt" strokecolor="#004400">
                <v:path arrowok="t"/>
              </v:shape>
            </v:group>
            <v:group style="position:absolute;left:5230;top:8;width:16;height:2" coordorigin="5230,8" coordsize="16,2">
              <v:shape style="position:absolute;left:5230;top:8;width:16;height:2" coordorigin="5230,8" coordsize="16,0" path="m5230,8l5246,8e" filled="false" stroked="true" strokeweight=".80090pt" strokecolor="#004400">
                <v:path arrowok="t"/>
              </v:shape>
            </v:group>
            <v:group style="position:absolute;left:5262;top:8;width:16;height:2" coordorigin="5262,8" coordsize="16,2">
              <v:shape style="position:absolute;left:5262;top:8;width:16;height:2" coordorigin="5262,8" coordsize="16,0" path="m5262,8l5278,8e" filled="false" stroked="true" strokeweight=".80090pt" strokecolor="#004400">
                <v:path arrowok="t"/>
              </v:shape>
            </v:group>
            <v:group style="position:absolute;left:5294;top:8;width:16;height:2" coordorigin="5294,8" coordsize="16,2">
              <v:shape style="position:absolute;left:5294;top:8;width:16;height:2" coordorigin="5294,8" coordsize="16,0" path="m5294,8l5310,8e" filled="false" stroked="true" strokeweight=".80090pt" strokecolor="#004400">
                <v:path arrowok="t"/>
              </v:shape>
            </v:group>
            <v:group style="position:absolute;left:5326;top:8;width:16;height:2" coordorigin="5326,8" coordsize="16,2">
              <v:shape style="position:absolute;left:5326;top:8;width:16;height:2" coordorigin="5326,8" coordsize="16,0" path="m5326,8l5342,8e" filled="false" stroked="true" strokeweight=".80090pt" strokecolor="#004400">
                <v:path arrowok="t"/>
              </v:shape>
            </v:group>
            <v:group style="position:absolute;left:5358;top:8;width:16;height:2" coordorigin="5358,8" coordsize="16,2">
              <v:shape style="position:absolute;left:5358;top:8;width:16;height:2" coordorigin="5358,8" coordsize="16,0" path="m5358,8l5374,8e" filled="false" stroked="true" strokeweight=".80090pt" strokecolor="#004400">
                <v:path arrowok="t"/>
              </v:shape>
            </v:group>
            <v:group style="position:absolute;left:5390;top:8;width:16;height:2" coordorigin="5390,8" coordsize="16,2">
              <v:shape style="position:absolute;left:5390;top:8;width:16;height:2" coordorigin="5390,8" coordsize="16,0" path="m5390,8l5406,8e" filled="false" stroked="true" strokeweight=".80090pt" strokecolor="#004400">
                <v:path arrowok="t"/>
              </v:shape>
            </v:group>
            <v:group style="position:absolute;left:5422;top:8;width:16;height:2" coordorigin="5422,8" coordsize="16,2">
              <v:shape style="position:absolute;left:5422;top:8;width:16;height:2" coordorigin="5422,8" coordsize="16,0" path="m5422,8l5438,8e" filled="false" stroked="true" strokeweight=".80090pt" strokecolor="#004400">
                <v:path arrowok="t"/>
              </v:shape>
            </v:group>
            <v:group style="position:absolute;left:5454;top:8;width:16;height:2" coordorigin="5454,8" coordsize="16,2">
              <v:shape style="position:absolute;left:5454;top:8;width:16;height:2" coordorigin="5454,8" coordsize="16,0" path="m5454,8l5470,8e" filled="false" stroked="true" strokeweight=".80090pt" strokecolor="#004400">
                <v:path arrowok="t"/>
              </v:shape>
            </v:group>
            <v:group style="position:absolute;left:5486;top:8;width:16;height:2" coordorigin="5486,8" coordsize="16,2">
              <v:shape style="position:absolute;left:5486;top:8;width:16;height:2" coordorigin="5486,8" coordsize="16,0" path="m5486,8l5502,8e" filled="false" stroked="true" strokeweight=".80090pt" strokecolor="#004400">
                <v:path arrowok="t"/>
              </v:shape>
            </v:group>
            <v:group style="position:absolute;left:5518;top:8;width:16;height:2" coordorigin="5518,8" coordsize="16,2">
              <v:shape style="position:absolute;left:5518;top:8;width:16;height:2" coordorigin="5518,8" coordsize="16,0" path="m5518,8l5534,8e" filled="false" stroked="true" strokeweight=".80090pt" strokecolor="#004400">
                <v:path arrowok="t"/>
              </v:shape>
            </v:group>
            <v:group style="position:absolute;left:5550;top:8;width:16;height:2" coordorigin="5550,8" coordsize="16,2">
              <v:shape style="position:absolute;left:5550;top:8;width:16;height:2" coordorigin="5550,8" coordsize="16,0" path="m5550,8l5566,8e" filled="false" stroked="true" strokeweight=".80090pt" strokecolor="#004400">
                <v:path arrowok="t"/>
              </v:shape>
            </v:group>
            <v:group style="position:absolute;left:5582;top:8;width:16;height:2" coordorigin="5582,8" coordsize="16,2">
              <v:shape style="position:absolute;left:5582;top:8;width:16;height:2" coordorigin="5582,8" coordsize="16,0" path="m5582,8l5598,8e" filled="false" stroked="true" strokeweight=".80090pt" strokecolor="#004400">
                <v:path arrowok="t"/>
              </v:shape>
            </v:group>
            <v:group style="position:absolute;left:5614;top:8;width:16;height:2" coordorigin="5614,8" coordsize="16,2">
              <v:shape style="position:absolute;left:5614;top:8;width:16;height:2" coordorigin="5614,8" coordsize="16,0" path="m5614,8l5630,8e" filled="false" stroked="true" strokeweight=".80090pt" strokecolor="#004400">
                <v:path arrowok="t"/>
              </v:shape>
            </v:group>
            <v:group style="position:absolute;left:5646;top:8;width:16;height:2" coordorigin="5646,8" coordsize="16,2">
              <v:shape style="position:absolute;left:5646;top:8;width:16;height:2" coordorigin="5646,8" coordsize="16,0" path="m5646,8l5662,8e" filled="false" stroked="true" strokeweight=".80090pt" strokecolor="#004400">
                <v:path arrowok="t"/>
              </v:shape>
            </v:group>
            <v:group style="position:absolute;left:5678;top:8;width:16;height:2" coordorigin="5678,8" coordsize="16,2">
              <v:shape style="position:absolute;left:5678;top:8;width:16;height:2" coordorigin="5678,8" coordsize="16,0" path="m5678,8l5694,8e" filled="false" stroked="true" strokeweight=".80090pt" strokecolor="#004400">
                <v:path arrowok="t"/>
              </v:shape>
            </v:group>
            <v:group style="position:absolute;left:5710;top:8;width:16;height:2" coordorigin="5710,8" coordsize="16,2">
              <v:shape style="position:absolute;left:5710;top:8;width:16;height:2" coordorigin="5710,8" coordsize="16,0" path="m5710,8l5726,8e" filled="false" stroked="true" strokeweight=".80090pt" strokecolor="#004400">
                <v:path arrowok="t"/>
              </v:shape>
            </v:group>
            <v:group style="position:absolute;left:5742;top:8;width:16;height:2" coordorigin="5742,8" coordsize="16,2">
              <v:shape style="position:absolute;left:5742;top:8;width:16;height:2" coordorigin="5742,8" coordsize="16,0" path="m5742,8l5758,8e" filled="false" stroked="true" strokeweight=".80090pt" strokecolor="#004400">
                <v:path arrowok="t"/>
              </v:shape>
            </v:group>
            <v:group style="position:absolute;left:5774;top:8;width:16;height:2" coordorigin="5774,8" coordsize="16,2">
              <v:shape style="position:absolute;left:5774;top:8;width:16;height:2" coordorigin="5774,8" coordsize="16,0" path="m5774,8l5791,8e" filled="false" stroked="true" strokeweight=".80090pt" strokecolor="#004400">
                <v:path arrowok="t"/>
              </v:shape>
            </v:group>
            <v:group style="position:absolute;left:5807;top:8;width:16;height:2" coordorigin="5807,8" coordsize="16,2">
              <v:shape style="position:absolute;left:5807;top:8;width:16;height:2" coordorigin="5807,8" coordsize="16,0" path="m5807,8l5823,8e" filled="false" stroked="true" strokeweight=".80090pt" strokecolor="#004400">
                <v:path arrowok="t"/>
              </v:shape>
            </v:group>
            <v:group style="position:absolute;left:5839;top:8;width:16;height:2" coordorigin="5839,8" coordsize="16,2">
              <v:shape style="position:absolute;left:5839;top:8;width:16;height:2" coordorigin="5839,8" coordsize="16,0" path="m5839,8l5855,8e" filled="false" stroked="true" strokeweight=".80090pt" strokecolor="#004400">
                <v:path arrowok="t"/>
              </v:shape>
            </v:group>
            <v:group style="position:absolute;left:5871;top:8;width:16;height:2" coordorigin="5871,8" coordsize="16,2">
              <v:shape style="position:absolute;left:5871;top:8;width:16;height:2" coordorigin="5871,8" coordsize="16,0" path="m5871,8l5887,8e" filled="false" stroked="true" strokeweight=".80090pt" strokecolor="#004400">
                <v:path arrowok="t"/>
              </v:shape>
            </v:group>
            <v:group style="position:absolute;left:5903;top:8;width:16;height:2" coordorigin="5903,8" coordsize="16,2">
              <v:shape style="position:absolute;left:5903;top:8;width:16;height:2" coordorigin="5903,8" coordsize="16,0" path="m5903,8l5919,8e" filled="false" stroked="true" strokeweight=".80090pt" strokecolor="#004400">
                <v:path arrowok="t"/>
              </v:shape>
            </v:group>
            <v:group style="position:absolute;left:5935;top:8;width:16;height:2" coordorigin="5935,8" coordsize="16,2">
              <v:shape style="position:absolute;left:5935;top:8;width:16;height:2" coordorigin="5935,8" coordsize="16,0" path="m5935,8l5951,8e" filled="false" stroked="true" strokeweight=".80090pt" strokecolor="#004400">
                <v:path arrowok="t"/>
              </v:shape>
            </v:group>
            <v:group style="position:absolute;left:5967;top:8;width:16;height:2" coordorigin="5967,8" coordsize="16,2">
              <v:shape style="position:absolute;left:5967;top:8;width:16;height:2" coordorigin="5967,8" coordsize="16,0" path="m5967,8l5983,8e" filled="false" stroked="true" strokeweight=".80090pt" strokecolor="#004400">
                <v:path arrowok="t"/>
              </v:shape>
            </v:group>
            <v:group style="position:absolute;left:5999;top:8;width:16;height:2" coordorigin="5999,8" coordsize="16,2">
              <v:shape style="position:absolute;left:5999;top:8;width:16;height:2" coordorigin="5999,8" coordsize="16,0" path="m5999,8l6015,8e" filled="false" stroked="true" strokeweight=".80090pt" strokecolor="#004400">
                <v:path arrowok="t"/>
              </v:shape>
            </v:group>
            <v:group style="position:absolute;left:6031;top:8;width:16;height:2" coordorigin="6031,8" coordsize="16,2">
              <v:shape style="position:absolute;left:6031;top:8;width:16;height:2" coordorigin="6031,8" coordsize="16,0" path="m6031,8l6047,8e" filled="false" stroked="true" strokeweight=".80090pt" strokecolor="#004400">
                <v:path arrowok="t"/>
              </v:shape>
            </v:group>
            <v:group style="position:absolute;left:6063;top:8;width:16;height:2" coordorigin="6063,8" coordsize="16,2">
              <v:shape style="position:absolute;left:6063;top:8;width:16;height:2" coordorigin="6063,8" coordsize="16,0" path="m6063,8l6079,8e" filled="false" stroked="true" strokeweight=".80090pt" strokecolor="#004400">
                <v:path arrowok="t"/>
              </v:shape>
            </v:group>
            <v:group style="position:absolute;left:6095;top:8;width:16;height:2" coordorigin="6095,8" coordsize="16,2">
              <v:shape style="position:absolute;left:6095;top:8;width:16;height:2" coordorigin="6095,8" coordsize="16,0" path="m6095,8l6111,8e" filled="false" stroked="true" strokeweight=".80090pt" strokecolor="#004400">
                <v:path arrowok="t"/>
              </v:shape>
            </v:group>
            <v:group style="position:absolute;left:6127;top:8;width:16;height:2" coordorigin="6127,8" coordsize="16,2">
              <v:shape style="position:absolute;left:6127;top:8;width:16;height:2" coordorigin="6127,8" coordsize="16,0" path="m6127,8l6143,8e" filled="false" stroked="true" strokeweight=".80090pt" strokecolor="#004400">
                <v:path arrowok="t"/>
              </v:shape>
            </v:group>
            <v:group style="position:absolute;left:6159;top:8;width:16;height:2" coordorigin="6159,8" coordsize="16,2">
              <v:shape style="position:absolute;left:6159;top:8;width:16;height:2" coordorigin="6159,8" coordsize="16,0" path="m6159,8l6175,8e" filled="false" stroked="true" strokeweight=".80090pt" strokecolor="#004400">
                <v:path arrowok="t"/>
              </v:shape>
            </v:group>
            <v:group style="position:absolute;left:6191;top:8;width:16;height:2" coordorigin="6191,8" coordsize="16,2">
              <v:shape style="position:absolute;left:6191;top:8;width:16;height:2" coordorigin="6191,8" coordsize="16,0" path="m6191,8l6207,8e" filled="false" stroked="true" strokeweight=".80090pt" strokecolor="#004400">
                <v:path arrowok="t"/>
              </v:shape>
            </v:group>
            <v:group style="position:absolute;left:6223;top:8;width:16;height:2" coordorigin="6223,8" coordsize="16,2">
              <v:shape style="position:absolute;left:6223;top:8;width:16;height:2" coordorigin="6223,8" coordsize="16,0" path="m6223,8l6239,8e" filled="false" stroked="true" strokeweight=".80090pt" strokecolor="#004400">
                <v:path arrowok="t"/>
              </v:shape>
            </v:group>
            <v:group style="position:absolute;left:6255;top:8;width:16;height:2" coordorigin="6255,8" coordsize="16,2">
              <v:shape style="position:absolute;left:6255;top:8;width:16;height:2" coordorigin="6255,8" coordsize="16,0" path="m6255,8l6271,8e" filled="false" stroked="true" strokeweight=".80090pt" strokecolor="#004400">
                <v:path arrowok="t"/>
              </v:shape>
            </v:group>
            <v:group style="position:absolute;left:6287;top:8;width:16;height:2" coordorigin="6287,8" coordsize="16,2">
              <v:shape style="position:absolute;left:6287;top:8;width:16;height:2" coordorigin="6287,8" coordsize="16,0" path="m6287,8l6303,8e" filled="false" stroked="true" strokeweight=".80090pt" strokecolor="#004400">
                <v:path arrowok="t"/>
              </v:shape>
            </v:group>
            <v:group style="position:absolute;left:6319;top:8;width:16;height:2" coordorigin="6319,8" coordsize="16,2">
              <v:shape style="position:absolute;left:6319;top:8;width:16;height:2" coordorigin="6319,8" coordsize="16,0" path="m6319,8l6335,8e" filled="false" stroked="true" strokeweight=".80090pt" strokecolor="#004400">
                <v:path arrowok="t"/>
              </v:shape>
            </v:group>
            <v:group style="position:absolute;left:6351;top:8;width:16;height:2" coordorigin="6351,8" coordsize="16,2">
              <v:shape style="position:absolute;left:6351;top:8;width:16;height:2" coordorigin="6351,8" coordsize="16,0" path="m6351,8l6367,8e" filled="false" stroked="true" strokeweight=".80090pt" strokecolor="#004400">
                <v:path arrowok="t"/>
              </v:shape>
            </v:group>
            <v:group style="position:absolute;left:6383;top:8;width:16;height:2" coordorigin="6383,8" coordsize="16,2">
              <v:shape style="position:absolute;left:6383;top:8;width:16;height:2" coordorigin="6383,8" coordsize="16,0" path="m6383,8l6399,8e" filled="false" stroked="true" strokeweight=".80090pt" strokecolor="#004400">
                <v:path arrowok="t"/>
              </v:shape>
            </v:group>
            <v:group style="position:absolute;left:6415;top:8;width:16;height:2" coordorigin="6415,8" coordsize="16,2">
              <v:shape style="position:absolute;left:6415;top:8;width:16;height:2" coordorigin="6415,8" coordsize="16,0" path="m6415,8l6431,8e" filled="false" stroked="true" strokeweight=".80090pt" strokecolor="#004400">
                <v:path arrowok="t"/>
              </v:shape>
            </v:group>
            <v:group style="position:absolute;left:6447;top:8;width:16;height:2" coordorigin="6447,8" coordsize="16,2">
              <v:shape style="position:absolute;left:6447;top:8;width:16;height:2" coordorigin="6447,8" coordsize="16,0" path="m6447,8l6463,8e" filled="false" stroked="true" strokeweight=".80090pt" strokecolor="#004400">
                <v:path arrowok="t"/>
              </v:shape>
            </v:group>
            <v:group style="position:absolute;left:6479;top:8;width:16;height:2" coordorigin="6479,8" coordsize="16,2">
              <v:shape style="position:absolute;left:6479;top:8;width:16;height:2" coordorigin="6479,8" coordsize="16,0" path="m6479,8l6495,8e" filled="false" stroked="true" strokeweight=".80090pt" strokecolor="#004400">
                <v:path arrowok="t"/>
              </v:shape>
            </v:group>
            <v:group style="position:absolute;left:6511;top:8;width:16;height:2" coordorigin="6511,8" coordsize="16,2">
              <v:shape style="position:absolute;left:6511;top:8;width:16;height:2" coordorigin="6511,8" coordsize="16,0" path="m6511,8l6527,8e" filled="false" stroked="true" strokeweight=".80090pt" strokecolor="#004400">
                <v:path arrowok="t"/>
              </v:shape>
            </v:group>
            <v:group style="position:absolute;left:6543;top:8;width:16;height:2" coordorigin="6543,8" coordsize="16,2">
              <v:shape style="position:absolute;left:6543;top:8;width:16;height:2" coordorigin="6543,8" coordsize="16,0" path="m6543,8l6559,8e" filled="false" stroked="true" strokeweight=".80090pt" strokecolor="#004400">
                <v:path arrowok="t"/>
              </v:shape>
            </v:group>
            <v:group style="position:absolute;left:6575;top:8;width:16;height:2" coordorigin="6575,8" coordsize="16,2">
              <v:shape style="position:absolute;left:6575;top:8;width:16;height:2" coordorigin="6575,8" coordsize="16,0" path="m6575,8l6591,8e" filled="false" stroked="true" strokeweight=".80090pt" strokecolor="#004400">
                <v:path arrowok="t"/>
              </v:shape>
            </v:group>
            <v:group style="position:absolute;left:6607;top:8;width:16;height:2" coordorigin="6607,8" coordsize="16,2">
              <v:shape style="position:absolute;left:6607;top:8;width:16;height:2" coordorigin="6607,8" coordsize="16,0" path="m6607,8l6623,8e" filled="false" stroked="true" strokeweight=".80090pt" strokecolor="#004400">
                <v:path arrowok="t"/>
              </v:shape>
            </v:group>
            <v:group style="position:absolute;left:6639;top:8;width:16;height:2" coordorigin="6639,8" coordsize="16,2">
              <v:shape style="position:absolute;left:6639;top:8;width:16;height:2" coordorigin="6639,8" coordsize="16,0" path="m6639,8l6655,8e" filled="false" stroked="true" strokeweight=".80090pt" strokecolor="#004400">
                <v:path arrowok="t"/>
              </v:shape>
            </v:group>
            <v:group style="position:absolute;left:6671;top:8;width:16;height:2" coordorigin="6671,8" coordsize="16,2">
              <v:shape style="position:absolute;left:6671;top:8;width:16;height:2" coordorigin="6671,8" coordsize="16,0" path="m6671,8l6688,8e" filled="false" stroked="true" strokeweight=".80090pt" strokecolor="#004400">
                <v:path arrowok="t"/>
              </v:shape>
            </v:group>
            <v:group style="position:absolute;left:6704;top:8;width:16;height:2" coordorigin="6704,8" coordsize="16,2">
              <v:shape style="position:absolute;left:6704;top:8;width:16;height:2" coordorigin="6704,8" coordsize="16,0" path="m6704,8l6720,8e" filled="false" stroked="true" strokeweight=".80090pt" strokecolor="#004400">
                <v:path arrowok="t"/>
              </v:shape>
            </v:group>
            <v:group style="position:absolute;left:6736;top:8;width:16;height:2" coordorigin="6736,8" coordsize="16,2">
              <v:shape style="position:absolute;left:6736;top:8;width:16;height:2" coordorigin="6736,8" coordsize="16,0" path="m6736,8l6752,8e" filled="false" stroked="true" strokeweight=".80090pt" strokecolor="#004400">
                <v:path arrowok="t"/>
              </v:shape>
            </v:group>
            <v:group style="position:absolute;left:6768;top:8;width:16;height:2" coordorigin="6768,8" coordsize="16,2">
              <v:shape style="position:absolute;left:6768;top:8;width:16;height:2" coordorigin="6768,8" coordsize="16,0" path="m6768,8l6784,8e" filled="false" stroked="true" strokeweight=".80090pt" strokecolor="#004400">
                <v:path arrowok="t"/>
              </v:shape>
            </v:group>
            <v:group style="position:absolute;left:6800;top:8;width:16;height:2" coordorigin="6800,8" coordsize="16,2">
              <v:shape style="position:absolute;left:6800;top:8;width:16;height:2" coordorigin="6800,8" coordsize="16,0" path="m6800,8l6816,8e" filled="false" stroked="true" strokeweight=".80090pt" strokecolor="#004400">
                <v:path arrowok="t"/>
              </v:shape>
            </v:group>
            <v:group style="position:absolute;left:6832;top:8;width:16;height:2" coordorigin="6832,8" coordsize="16,2">
              <v:shape style="position:absolute;left:6832;top:8;width:16;height:2" coordorigin="6832,8" coordsize="16,0" path="m6832,8l6848,8e" filled="false" stroked="true" strokeweight=".80090pt" strokecolor="#004400">
                <v:path arrowok="t"/>
              </v:shape>
            </v:group>
            <v:group style="position:absolute;left:6864;top:8;width:16;height:2" coordorigin="6864,8" coordsize="16,2">
              <v:shape style="position:absolute;left:6864;top:8;width:16;height:2" coordorigin="6864,8" coordsize="16,0" path="m6864,8l6880,8e" filled="false" stroked="true" strokeweight=".80090pt" strokecolor="#004400">
                <v:path arrowok="t"/>
              </v:shape>
            </v:group>
            <v:group style="position:absolute;left:6896;top:8;width:16;height:2" coordorigin="6896,8" coordsize="16,2">
              <v:shape style="position:absolute;left:6896;top:8;width:16;height:2" coordorigin="6896,8" coordsize="16,0" path="m6896,8l6912,8e" filled="false" stroked="true" strokeweight=".80090pt" strokecolor="#004400">
                <v:path arrowok="t"/>
              </v:shape>
            </v:group>
            <v:group style="position:absolute;left:6928;top:8;width:16;height:2" coordorigin="6928,8" coordsize="16,2">
              <v:shape style="position:absolute;left:6928;top:8;width:16;height:2" coordorigin="6928,8" coordsize="16,0" path="m6928,8l6944,8e" filled="false" stroked="true" strokeweight=".80090pt" strokecolor="#004400">
                <v:path arrowok="t"/>
              </v:shape>
            </v:group>
            <v:group style="position:absolute;left:6960;top:8;width:16;height:2" coordorigin="6960,8" coordsize="16,2">
              <v:shape style="position:absolute;left:6960;top:8;width:16;height:2" coordorigin="6960,8" coordsize="16,0" path="m6960,8l6976,8e" filled="false" stroked="true" strokeweight=".80090pt" strokecolor="#004400">
                <v:path arrowok="t"/>
              </v:shape>
            </v:group>
            <v:group style="position:absolute;left:6992;top:8;width:16;height:2" coordorigin="6992,8" coordsize="16,2">
              <v:shape style="position:absolute;left:6992;top:8;width:16;height:2" coordorigin="6992,8" coordsize="16,0" path="m6992,8l7008,8e" filled="false" stroked="true" strokeweight=".80090pt" strokecolor="#004400">
                <v:path arrowok="t"/>
              </v:shape>
            </v:group>
            <v:group style="position:absolute;left:7024;top:8;width:16;height:2" coordorigin="7024,8" coordsize="16,2">
              <v:shape style="position:absolute;left:7024;top:8;width:16;height:2" coordorigin="7024,8" coordsize="16,0" path="m7024,8l7040,8e" filled="false" stroked="true" strokeweight=".80090pt" strokecolor="#004400">
                <v:path arrowok="t"/>
              </v:shape>
            </v:group>
            <v:group style="position:absolute;left:7056;top:8;width:16;height:2" coordorigin="7056,8" coordsize="16,2">
              <v:shape style="position:absolute;left:7056;top:8;width:16;height:2" coordorigin="7056,8" coordsize="16,0" path="m7056,8l7072,8e" filled="false" stroked="true" strokeweight=".80090pt" strokecolor="#004400">
                <v:path arrowok="t"/>
              </v:shape>
            </v:group>
            <v:group style="position:absolute;left:7088;top:8;width:16;height:2" coordorigin="7088,8" coordsize="16,2">
              <v:shape style="position:absolute;left:7088;top:8;width:16;height:2" coordorigin="7088,8" coordsize="16,0" path="m7088,8l7104,8e" filled="false" stroked="true" strokeweight=".80090pt" strokecolor="#004400">
                <v:path arrowok="t"/>
              </v:shape>
            </v:group>
            <v:group style="position:absolute;left:7120;top:8;width:16;height:2" coordorigin="7120,8" coordsize="16,2">
              <v:shape style="position:absolute;left:7120;top:8;width:16;height:2" coordorigin="7120,8" coordsize="16,0" path="m7120,8l7136,8e" filled="false" stroked="true" strokeweight=".80090pt" strokecolor="#004400">
                <v:path arrowok="t"/>
              </v:shape>
            </v:group>
            <v:group style="position:absolute;left:7152;top:8;width:16;height:2" coordorigin="7152,8" coordsize="16,2">
              <v:shape style="position:absolute;left:7152;top:8;width:16;height:2" coordorigin="7152,8" coordsize="16,0" path="m7152,8l7168,8e" filled="false" stroked="true" strokeweight=".80090pt" strokecolor="#004400">
                <v:path arrowok="t"/>
              </v:shape>
            </v:group>
            <v:group style="position:absolute;left:7184;top:8;width:16;height:2" coordorigin="7184,8" coordsize="16,2">
              <v:shape style="position:absolute;left:7184;top:8;width:16;height:2" coordorigin="7184,8" coordsize="16,0" path="m7184,8l7200,8e" filled="false" stroked="true" strokeweight=".80090pt" strokecolor="#004400">
                <v:path arrowok="t"/>
              </v:shape>
            </v:group>
            <v:group style="position:absolute;left:7216;top:8;width:16;height:2" coordorigin="7216,8" coordsize="16,2">
              <v:shape style="position:absolute;left:7216;top:8;width:16;height:2" coordorigin="7216,8" coordsize="16,0" path="m7216,8l7232,8e" filled="false" stroked="true" strokeweight=".80090pt" strokecolor="#004400">
                <v:path arrowok="t"/>
              </v:shape>
            </v:group>
            <v:group style="position:absolute;left:7248;top:8;width:16;height:2" coordorigin="7248,8" coordsize="16,2">
              <v:shape style="position:absolute;left:7248;top:8;width:16;height:2" coordorigin="7248,8" coordsize="16,0" path="m7248,8l7264,8e" filled="false" stroked="true" strokeweight=".80090pt" strokecolor="#004400">
                <v:path arrowok="t"/>
              </v:shape>
            </v:group>
            <v:group style="position:absolute;left:7280;top:8;width:16;height:2" coordorigin="7280,8" coordsize="16,2">
              <v:shape style="position:absolute;left:7280;top:8;width:16;height:2" coordorigin="7280,8" coordsize="16,0" path="m7280,8l7296,8e" filled="false" stroked="true" strokeweight=".80090pt" strokecolor="#004400">
                <v:path arrowok="t"/>
              </v:shape>
            </v:group>
            <v:group style="position:absolute;left:7312;top:8;width:16;height:2" coordorigin="7312,8" coordsize="16,2">
              <v:shape style="position:absolute;left:7312;top:8;width:16;height:2" coordorigin="7312,8" coordsize="16,0" path="m7312,8l7328,8e" filled="false" stroked="true" strokeweight=".80090pt" strokecolor="#004400">
                <v:path arrowok="t"/>
              </v:shape>
            </v:group>
            <v:group style="position:absolute;left:7344;top:8;width:16;height:2" coordorigin="7344,8" coordsize="16,2">
              <v:shape style="position:absolute;left:7344;top:8;width:16;height:2" coordorigin="7344,8" coordsize="16,0" path="m7344,8l7360,8e" filled="false" stroked="true" strokeweight=".80090pt" strokecolor="#004400">
                <v:path arrowok="t"/>
              </v:shape>
            </v:group>
            <v:group style="position:absolute;left:7376;top:8;width:16;height:2" coordorigin="7376,8" coordsize="16,2">
              <v:shape style="position:absolute;left:7376;top:8;width:16;height:2" coordorigin="7376,8" coordsize="16,0" path="m7376,8l7392,8e" filled="false" stroked="true" strokeweight=".80090pt" strokecolor="#004400">
                <v:path arrowok="t"/>
              </v:shape>
            </v:group>
            <v:group style="position:absolute;left:7408;top:8;width:16;height:2" coordorigin="7408,8" coordsize="16,2">
              <v:shape style="position:absolute;left:7408;top:8;width:16;height:2" coordorigin="7408,8" coordsize="16,0" path="m7408,8l7424,8e" filled="false" stroked="true" strokeweight=".80090pt" strokecolor="#004400">
                <v:path arrowok="t"/>
              </v:shape>
            </v:group>
            <v:group style="position:absolute;left:7440;top:8;width:16;height:2" coordorigin="7440,8" coordsize="16,2">
              <v:shape style="position:absolute;left:7440;top:8;width:16;height:2" coordorigin="7440,8" coordsize="16,0" path="m7440,8l7456,8e" filled="false" stroked="true" strokeweight=".80090pt" strokecolor="#004400">
                <v:path arrowok="t"/>
              </v:shape>
            </v:group>
            <v:group style="position:absolute;left:7472;top:8;width:16;height:2" coordorigin="7472,8" coordsize="16,2">
              <v:shape style="position:absolute;left:7472;top:8;width:16;height:2" coordorigin="7472,8" coordsize="16,0" path="m7472,8l7488,8e" filled="false" stroked="true" strokeweight=".80090pt" strokecolor="#004400">
                <v:path arrowok="t"/>
              </v:shape>
            </v:group>
            <v:group style="position:absolute;left:7504;top:8;width:16;height:2" coordorigin="7504,8" coordsize="16,2">
              <v:shape style="position:absolute;left:7504;top:8;width:16;height:2" coordorigin="7504,8" coordsize="16,0" path="m7504,8l7520,8e" filled="false" stroked="true" strokeweight=".80090pt" strokecolor="#004400">
                <v:path arrowok="t"/>
              </v:shape>
            </v:group>
            <v:group style="position:absolute;left:7536;top:8;width:16;height:2" coordorigin="7536,8" coordsize="16,2">
              <v:shape style="position:absolute;left:7536;top:8;width:16;height:2" coordorigin="7536,8" coordsize="16,0" path="m7536,8l7552,8e" filled="false" stroked="true" strokeweight=".80090pt" strokecolor="#004400">
                <v:path arrowok="t"/>
              </v:shape>
            </v:group>
            <v:group style="position:absolute;left:7569;top:8;width:16;height:2" coordorigin="7569,8" coordsize="16,2">
              <v:shape style="position:absolute;left:7569;top:8;width:16;height:2" coordorigin="7569,8" coordsize="16,0" path="m7569,8l7585,8e" filled="false" stroked="true" strokeweight=".80090pt" strokecolor="#004400">
                <v:path arrowok="t"/>
              </v:shape>
            </v:group>
            <v:group style="position:absolute;left:7601;top:8;width:16;height:2" coordorigin="7601,8" coordsize="16,2">
              <v:shape style="position:absolute;left:7601;top:8;width:16;height:2" coordorigin="7601,8" coordsize="16,0" path="m7601,8l7617,8e" filled="false" stroked="true" strokeweight=".80090pt" strokecolor="#004400">
                <v:path arrowok="t"/>
              </v:shape>
            </v:group>
            <v:group style="position:absolute;left:7633;top:8;width:16;height:2" coordorigin="7633,8" coordsize="16,2">
              <v:shape style="position:absolute;left:7633;top:8;width:16;height:2" coordorigin="7633,8" coordsize="16,0" path="m7633,8l7649,8e" filled="false" stroked="true" strokeweight=".80090pt" strokecolor="#004400">
                <v:path arrowok="t"/>
              </v:shape>
            </v:group>
            <v:group style="position:absolute;left:7665;top:8;width:16;height:2" coordorigin="7665,8" coordsize="16,2">
              <v:shape style="position:absolute;left:7665;top:8;width:16;height:2" coordorigin="7665,8" coordsize="16,0" path="m7665,8l7681,8e" filled="false" stroked="true" strokeweight=".80090pt" strokecolor="#004400">
                <v:path arrowok="t"/>
              </v:shape>
            </v:group>
            <v:group style="position:absolute;left:7697;top:8;width:16;height:2" coordorigin="7697,8" coordsize="16,2">
              <v:shape style="position:absolute;left:7697;top:8;width:16;height:2" coordorigin="7697,8" coordsize="16,0" path="m7697,8l7713,8e" filled="false" stroked="true" strokeweight=".80090pt" strokecolor="#004400">
                <v:path arrowok="t"/>
              </v:shape>
            </v:group>
            <v:group style="position:absolute;left:7729;top:8;width:16;height:2" coordorigin="7729,8" coordsize="16,2">
              <v:shape style="position:absolute;left:7729;top:8;width:16;height:2" coordorigin="7729,8" coordsize="16,0" path="m7729,8l7745,8e" filled="false" stroked="true" strokeweight=".80090pt" strokecolor="#004400">
                <v:path arrowok="t"/>
              </v:shape>
            </v:group>
            <v:group style="position:absolute;left:7761;top:8;width:16;height:2" coordorigin="7761,8" coordsize="16,2">
              <v:shape style="position:absolute;left:7761;top:8;width:16;height:2" coordorigin="7761,8" coordsize="16,0" path="m7761,8l7777,8e" filled="false" stroked="true" strokeweight=".80090pt" strokecolor="#004400">
                <v:path arrowok="t"/>
              </v:shape>
            </v:group>
            <v:group style="position:absolute;left:7793;top:8;width:16;height:2" coordorigin="7793,8" coordsize="16,2">
              <v:shape style="position:absolute;left:7793;top:8;width:16;height:2" coordorigin="7793,8" coordsize="16,0" path="m7793,8l7809,8e" filled="false" stroked="true" strokeweight=".80090pt" strokecolor="#004400">
                <v:path arrowok="t"/>
              </v:shape>
            </v:group>
            <v:group style="position:absolute;left:7825;top:8;width:16;height:2" coordorigin="7825,8" coordsize="16,2">
              <v:shape style="position:absolute;left:7825;top:8;width:16;height:2" coordorigin="7825,8" coordsize="16,0" path="m7825,8l7841,8e" filled="false" stroked="true" strokeweight=".80090pt" strokecolor="#004400">
                <v:path arrowok="t"/>
              </v:shape>
            </v:group>
            <v:group style="position:absolute;left:7857;top:8;width:16;height:2" coordorigin="7857,8" coordsize="16,2">
              <v:shape style="position:absolute;left:7857;top:8;width:16;height:2" coordorigin="7857,8" coordsize="16,0" path="m7857,8l7873,8e" filled="false" stroked="true" strokeweight=".80090pt" strokecolor="#004400">
                <v:path arrowok="t"/>
              </v:shape>
            </v:group>
            <v:group style="position:absolute;left:7889;top:8;width:16;height:2" coordorigin="7889,8" coordsize="16,2">
              <v:shape style="position:absolute;left:7889;top:8;width:16;height:2" coordorigin="7889,8" coordsize="16,0" path="m7889,8l7905,8e" filled="false" stroked="true" strokeweight=".80090pt" strokecolor="#004400">
                <v:path arrowok="t"/>
              </v:shape>
            </v:group>
            <v:group style="position:absolute;left:7921;top:8;width:16;height:2" coordorigin="7921,8" coordsize="16,2">
              <v:shape style="position:absolute;left:7921;top:8;width:16;height:2" coordorigin="7921,8" coordsize="16,0" path="m7921,8l7937,8e" filled="false" stroked="true" strokeweight=".80090pt" strokecolor="#004400">
                <v:path arrowok="t"/>
              </v:shape>
            </v:group>
            <v:group style="position:absolute;left:7953;top:8;width:16;height:2" coordorigin="7953,8" coordsize="16,2">
              <v:shape style="position:absolute;left:7953;top:8;width:16;height:2" coordorigin="7953,8" coordsize="16,0" path="m7953,8l7969,8e" filled="false" stroked="true" strokeweight=".80090pt" strokecolor="#004400">
                <v:path arrowok="t"/>
              </v:shape>
            </v:group>
            <v:group style="position:absolute;left:7985;top:8;width:16;height:2" coordorigin="7985,8" coordsize="16,2">
              <v:shape style="position:absolute;left:7985;top:8;width:16;height:2" coordorigin="7985,8" coordsize="16,0" path="m7985,8l8001,8e" filled="false" stroked="true" strokeweight=".80090pt" strokecolor="#004400">
                <v:path arrowok="t"/>
              </v:shape>
            </v:group>
            <v:group style="position:absolute;left:8017;top:8;width:16;height:2" coordorigin="8017,8" coordsize="16,2">
              <v:shape style="position:absolute;left:8017;top:8;width:16;height:2" coordorigin="8017,8" coordsize="16,0" path="m8017,8l8033,8e" filled="false" stroked="true" strokeweight=".80090pt" strokecolor="#004400">
                <v:path arrowok="t"/>
              </v:shape>
            </v:group>
            <v:group style="position:absolute;left:8049;top:8;width:16;height:2" coordorigin="8049,8" coordsize="16,2">
              <v:shape style="position:absolute;left:8049;top:8;width:16;height:2" coordorigin="8049,8" coordsize="16,0" path="m8049,8l8065,8e" filled="false" stroked="true" strokeweight=".80090pt" strokecolor="#004400">
                <v:path arrowok="t"/>
              </v:shape>
            </v:group>
            <v:group style="position:absolute;left:8081;top:8;width:16;height:2" coordorigin="8081,8" coordsize="16,2">
              <v:shape style="position:absolute;left:8081;top:8;width:16;height:2" coordorigin="8081,8" coordsize="16,0" path="m8081,8l8097,8e" filled="false" stroked="true" strokeweight=".80090pt" strokecolor="#004400">
                <v:path arrowok="t"/>
              </v:shape>
            </v:group>
            <v:group style="position:absolute;left:8113;top:8;width:16;height:2" coordorigin="8113,8" coordsize="16,2">
              <v:shape style="position:absolute;left:8113;top:8;width:16;height:2" coordorigin="8113,8" coordsize="16,0" path="m8113,8l8129,8e" filled="false" stroked="true" strokeweight=".80090pt" strokecolor="#004400">
                <v:path arrowok="t"/>
              </v:shape>
            </v:group>
            <v:group style="position:absolute;left:8145;top:8;width:16;height:2" coordorigin="8145,8" coordsize="16,2">
              <v:shape style="position:absolute;left:8145;top:8;width:16;height:2" coordorigin="8145,8" coordsize="16,0" path="m8145,8l8161,8e" filled="false" stroked="true" strokeweight=".80090pt" strokecolor="#004400">
                <v:path arrowok="t"/>
              </v:shape>
            </v:group>
            <v:group style="position:absolute;left:8177;top:8;width:16;height:2" coordorigin="8177,8" coordsize="16,2">
              <v:shape style="position:absolute;left:8177;top:8;width:16;height:2" coordorigin="8177,8" coordsize="16,0" path="m8177,8l8193,8e" filled="false" stroked="true" strokeweight=".80090pt" strokecolor="#004400">
                <v:path arrowok="t"/>
              </v:shape>
            </v:group>
            <v:group style="position:absolute;left:8209;top:8;width:16;height:2" coordorigin="8209,8" coordsize="16,2">
              <v:shape style="position:absolute;left:8209;top:8;width:16;height:2" coordorigin="8209,8" coordsize="16,0" path="m8209,8l8225,8e" filled="false" stroked="true" strokeweight=".80090pt" strokecolor="#004400">
                <v:path arrowok="t"/>
              </v:shape>
            </v:group>
            <v:group style="position:absolute;left:8241;top:8;width:16;height:2" coordorigin="8241,8" coordsize="16,2">
              <v:shape style="position:absolute;left:8241;top:8;width:16;height:2" coordorigin="8241,8" coordsize="16,0" path="m8241,8l8257,8e" filled="false" stroked="true" strokeweight=".80090pt" strokecolor="#004400">
                <v:path arrowok="t"/>
              </v:shape>
            </v:group>
            <v:group style="position:absolute;left:8273;top:8;width:16;height:2" coordorigin="8273,8" coordsize="16,2">
              <v:shape style="position:absolute;left:8273;top:8;width:16;height:2" coordorigin="8273,8" coordsize="16,0" path="m8273,8l8289,8e" filled="false" stroked="true" strokeweight=".80090pt" strokecolor="#004400">
                <v:path arrowok="t"/>
              </v:shape>
            </v:group>
            <v:group style="position:absolute;left:8305;top:8;width:16;height:2" coordorigin="8305,8" coordsize="16,2">
              <v:shape style="position:absolute;left:8305;top:8;width:16;height:2" coordorigin="8305,8" coordsize="16,0" path="m8305,8l8321,8e" filled="false" stroked="true" strokeweight=".80090pt" strokecolor="#004400">
                <v:path arrowok="t"/>
              </v:shape>
            </v:group>
            <v:group style="position:absolute;left:8337;top:8;width:16;height:2" coordorigin="8337,8" coordsize="16,2">
              <v:shape style="position:absolute;left:8337;top:8;width:16;height:2" coordorigin="8337,8" coordsize="16,0" path="m8337,8l8353,8e" filled="false" stroked="true" strokeweight=".80090pt" strokecolor="#004400">
                <v:path arrowok="t"/>
              </v:shape>
            </v:group>
            <v:group style="position:absolute;left:8369;top:8;width:16;height:2" coordorigin="8369,8" coordsize="16,2">
              <v:shape style="position:absolute;left:8369;top:8;width:16;height:2" coordorigin="8369,8" coordsize="16,0" path="m8369,8l8385,8e" filled="false" stroked="true" strokeweight=".80090pt" strokecolor="#004400">
                <v:path arrowok="t"/>
              </v:shape>
            </v:group>
            <v:group style="position:absolute;left:8401;top:8;width:16;height:2" coordorigin="8401,8" coordsize="16,2">
              <v:shape style="position:absolute;left:8401;top:8;width:16;height:2" coordorigin="8401,8" coordsize="16,0" path="m8401,8l8417,8e" filled="false" stroked="true" strokeweight=".80090pt" strokecolor="#004400">
                <v:path arrowok="t"/>
              </v:shape>
            </v:group>
            <v:group style="position:absolute;left:8433;top:8;width:16;height:2" coordorigin="8433,8" coordsize="16,2">
              <v:shape style="position:absolute;left:8433;top:8;width:16;height:2" coordorigin="8433,8" coordsize="16,0" path="m8433,8l8449,8e" filled="false" stroked="true" strokeweight=".80090pt" strokecolor="#004400">
                <v:path arrowok="t"/>
              </v:shape>
            </v:group>
            <v:group style="position:absolute;left:8466;top:8;width:16;height:2" coordorigin="8466,8" coordsize="16,2">
              <v:shape style="position:absolute;left:8466;top:8;width:16;height:2" coordorigin="8466,8" coordsize="16,0" path="m8466,8l8482,8e" filled="false" stroked="true" strokeweight=".80090pt" strokecolor="#004400">
                <v:path arrowok="t"/>
              </v:shape>
            </v:group>
            <v:group style="position:absolute;left:8498;top:8;width:16;height:2" coordorigin="8498,8" coordsize="16,2">
              <v:shape style="position:absolute;left:8498;top:8;width:16;height:2" coordorigin="8498,8" coordsize="16,0" path="m8498,8l8514,8e" filled="false" stroked="true" strokeweight=".80090pt" strokecolor="#004400">
                <v:path arrowok="t"/>
              </v:shape>
            </v:group>
            <v:group style="position:absolute;left:8530;top:8;width:16;height:2" coordorigin="8530,8" coordsize="16,2">
              <v:shape style="position:absolute;left:8530;top:8;width:16;height:2" coordorigin="8530,8" coordsize="16,0" path="m8530,8l8546,8e" filled="false" stroked="true" strokeweight=".80090pt" strokecolor="#004400">
                <v:path arrowok="t"/>
              </v:shape>
            </v:group>
            <v:group style="position:absolute;left:8562;top:8;width:16;height:2" coordorigin="8562,8" coordsize="16,2">
              <v:shape style="position:absolute;left:8562;top:8;width:16;height:2" coordorigin="8562,8" coordsize="16,0" path="m8562,8l8578,8e" filled="false" stroked="true" strokeweight=".80090pt" strokecolor="#004400">
                <v:path arrowok="t"/>
              </v:shape>
            </v:group>
            <v:group style="position:absolute;left:8594;top:8;width:16;height:2" coordorigin="8594,8" coordsize="16,2">
              <v:shape style="position:absolute;left:8594;top:8;width:16;height:2" coordorigin="8594,8" coordsize="16,0" path="m8594,8l8610,8e" filled="false" stroked="true" strokeweight=".80090pt" strokecolor="#004400">
                <v:path arrowok="t"/>
              </v:shape>
            </v:group>
            <v:group style="position:absolute;left:8626;top:8;width:16;height:2" coordorigin="8626,8" coordsize="16,2">
              <v:shape style="position:absolute;left:8626;top:8;width:16;height:2" coordorigin="8626,8" coordsize="16,0" path="m8626,8l8642,8e" filled="false" stroked="true" strokeweight=".80090pt" strokecolor="#004400">
                <v:path arrowok="t"/>
              </v:shape>
            </v:group>
            <v:group style="position:absolute;left:8658;top:8;width:16;height:2" coordorigin="8658,8" coordsize="16,2">
              <v:shape style="position:absolute;left:8658;top:8;width:16;height:2" coordorigin="8658,8" coordsize="16,0" path="m8658,8l8674,8e" filled="false" stroked="true" strokeweight=".80090pt" strokecolor="#004400">
                <v:path arrowok="t"/>
              </v:shape>
            </v:group>
            <v:group style="position:absolute;left:8690;top:8;width:16;height:2" coordorigin="8690,8" coordsize="16,2">
              <v:shape style="position:absolute;left:8690;top:8;width:16;height:2" coordorigin="8690,8" coordsize="16,0" path="m8690,8l8706,8e" filled="false" stroked="true" strokeweight=".80090pt" strokecolor="#004400">
                <v:path arrowok="t"/>
              </v:shape>
            </v:group>
            <v:group style="position:absolute;left:8722;top:8;width:16;height:2" coordorigin="8722,8" coordsize="16,2">
              <v:shape style="position:absolute;left:8722;top:8;width:16;height:2" coordorigin="8722,8" coordsize="16,0" path="m8722,8l8738,8e" filled="false" stroked="true" strokeweight=".80090pt" strokecolor="#004400">
                <v:path arrowok="t"/>
              </v:shape>
            </v:group>
            <v:group style="position:absolute;left:8754;top:8;width:16;height:2" coordorigin="8754,8" coordsize="16,2">
              <v:shape style="position:absolute;left:8754;top:8;width:16;height:2" coordorigin="8754,8" coordsize="16,0" path="m8754,8l8770,8e" filled="false" stroked="true" strokeweight=".80090pt" strokecolor="#004400">
                <v:path arrowok="t"/>
              </v:shape>
            </v:group>
            <v:group style="position:absolute;left:8786;top:8;width:16;height:2" coordorigin="8786,8" coordsize="16,2">
              <v:shape style="position:absolute;left:8786;top:8;width:16;height:2" coordorigin="8786,8" coordsize="16,0" path="m8786,8l8802,8e" filled="false" stroked="true" strokeweight=".80090pt" strokecolor="#004400">
                <v:path arrowok="t"/>
              </v:shape>
            </v:group>
            <v:group style="position:absolute;left:8818;top:8;width:16;height:2" coordorigin="8818,8" coordsize="16,2">
              <v:shape style="position:absolute;left:8818;top:8;width:16;height:2" coordorigin="8818,8" coordsize="16,0" path="m8818,8l8834,8e" filled="false" stroked="true" strokeweight=".80090pt" strokecolor="#004400">
                <v:path arrowok="t"/>
              </v:shape>
            </v:group>
            <v:group style="position:absolute;left:8850;top:8;width:16;height:2" coordorigin="8850,8" coordsize="16,2">
              <v:shape style="position:absolute;left:8850;top:8;width:16;height:2" coordorigin="8850,8" coordsize="16,0" path="m8850,8l8866,8e" filled="false" stroked="true" strokeweight=".80090pt" strokecolor="#004400">
                <v:path arrowok="t"/>
              </v:shape>
            </v:group>
            <v:group style="position:absolute;left:8882;top:8;width:16;height:2" coordorigin="8882,8" coordsize="16,2">
              <v:shape style="position:absolute;left:8882;top:8;width:16;height:2" coordorigin="8882,8" coordsize="16,0" path="m8882,8l8898,8e" filled="false" stroked="true" strokeweight=".80090pt" strokecolor="#004400">
                <v:path arrowok="t"/>
              </v:shape>
            </v:group>
            <v:group style="position:absolute;left:8914;top:8;width:16;height:2" coordorigin="8914,8" coordsize="16,2">
              <v:shape style="position:absolute;left:8914;top:8;width:16;height:2" coordorigin="8914,8" coordsize="16,0" path="m8914,8l8930,8e" filled="false" stroked="true" strokeweight=".80090pt" strokecolor="#004400">
                <v:path arrowok="t"/>
              </v:shape>
            </v:group>
            <v:group style="position:absolute;left:8946;top:8;width:16;height:2" coordorigin="8946,8" coordsize="16,2">
              <v:shape style="position:absolute;left:8946;top:8;width:16;height:2" coordorigin="8946,8" coordsize="16,0" path="m8946,8l8962,8e" filled="false" stroked="true" strokeweight=".80090pt" strokecolor="#004400">
                <v:path arrowok="t"/>
              </v:shape>
            </v:group>
            <v:group style="position:absolute;left:8978;top:8;width:16;height:2" coordorigin="8978,8" coordsize="16,2">
              <v:shape style="position:absolute;left:8978;top:8;width:16;height:2" coordorigin="8978,8" coordsize="16,0" path="m8978,8l8994,8e" filled="false" stroked="true" strokeweight=".80090pt" strokecolor="#004400">
                <v:path arrowok="t"/>
              </v:shape>
            </v:group>
            <v:group style="position:absolute;left:9010;top:8;width:16;height:2" coordorigin="9010,8" coordsize="16,2">
              <v:shape style="position:absolute;left:9010;top:8;width:16;height:2" coordorigin="9010,8" coordsize="16,0" path="m9010,8l9026,8e" filled="false" stroked="true" strokeweight=".80090pt" strokecolor="#004400">
                <v:path arrowok="t"/>
              </v:shape>
            </v:group>
            <v:group style="position:absolute;left:9042;top:8;width:16;height:2" coordorigin="9042,8" coordsize="16,2">
              <v:shape style="position:absolute;left:9042;top:8;width:16;height:2" coordorigin="9042,8" coordsize="16,0" path="m9042,8l9058,8e" filled="false" stroked="true" strokeweight=".80090pt" strokecolor="#004400">
                <v:path arrowok="t"/>
              </v:shape>
            </v:group>
            <v:group style="position:absolute;left:9074;top:8;width:16;height:2" coordorigin="9074,8" coordsize="16,2">
              <v:shape style="position:absolute;left:9074;top:8;width:16;height:2" coordorigin="9074,8" coordsize="16,0" path="m9074,8l9090,8e" filled="false" stroked="true" strokeweight=".80090pt" strokecolor="#004400">
                <v:path arrowok="t"/>
              </v:shape>
            </v:group>
            <v:group style="position:absolute;left:9106;top:8;width:16;height:2" coordorigin="9106,8" coordsize="16,2">
              <v:shape style="position:absolute;left:9106;top:8;width:16;height:2" coordorigin="9106,8" coordsize="16,0" path="m9106,8l9122,8e" filled="false" stroked="true" strokeweight=".80090pt" strokecolor="#004400">
                <v:path arrowok="t"/>
              </v:shape>
            </v:group>
            <v:group style="position:absolute;left:9138;top:8;width:16;height:2" coordorigin="9138,8" coordsize="16,2">
              <v:shape style="position:absolute;left:9138;top:8;width:16;height:2" coordorigin="9138,8" coordsize="16,0" path="m9138,8l9154,8e" filled="false" stroked="true" strokeweight=".80090pt" strokecolor="#004400">
                <v:path arrowok="t"/>
              </v:shape>
            </v:group>
            <v:group style="position:absolute;left:9170;top:8;width:16;height:2" coordorigin="9170,8" coordsize="16,2">
              <v:shape style="position:absolute;left:9170;top:8;width:16;height:2" coordorigin="9170,8" coordsize="16,0" path="m9170,8l9186,8e" filled="false" stroked="true" strokeweight=".80090pt" strokecolor="#004400">
                <v:path arrowok="t"/>
              </v:shape>
            </v:group>
            <v:group style="position:absolute;left:9202;top:8;width:16;height:2" coordorigin="9202,8" coordsize="16,2">
              <v:shape style="position:absolute;left:9202;top:8;width:16;height:2" coordorigin="9202,8" coordsize="16,0" path="m9202,8l9218,8e" filled="false" stroked="true" strokeweight=".80090pt" strokecolor="#004400">
                <v:path arrowok="t"/>
              </v:shape>
            </v:group>
            <v:group style="position:absolute;left:9234;top:8;width:16;height:2" coordorigin="9234,8" coordsize="16,2">
              <v:shape style="position:absolute;left:9234;top:8;width:16;height:2" coordorigin="9234,8" coordsize="16,0" path="m9234,8l9250,8e" filled="false" stroked="true" strokeweight=".80090pt" strokecolor="#004400">
                <v:path arrowok="t"/>
              </v:shape>
            </v:group>
            <v:group style="position:absolute;left:9266;top:8;width:16;height:2" coordorigin="9266,8" coordsize="16,2">
              <v:shape style="position:absolute;left:9266;top:8;width:16;height:2" coordorigin="9266,8" coordsize="16,0" path="m9266,8l9282,8e" filled="false" stroked="true" strokeweight=".80090pt" strokecolor="#004400">
                <v:path arrowok="t"/>
              </v:shape>
            </v:group>
            <v:group style="position:absolute;left:9298;top:8;width:16;height:2" coordorigin="9298,8" coordsize="16,2">
              <v:shape style="position:absolute;left:9298;top:8;width:16;height:2" coordorigin="9298,8" coordsize="16,0" path="m9298,8l9314,8e" filled="false" stroked="true" strokeweight=".80090pt" strokecolor="#004400">
                <v:path arrowok="t"/>
              </v:shape>
            </v:group>
            <v:group style="position:absolute;left:9330;top:8;width:16;height:2" coordorigin="9330,8" coordsize="16,2">
              <v:shape style="position:absolute;left:9330;top:8;width:16;height:2" coordorigin="9330,8" coordsize="16,0" path="m9330,8l9347,8e" filled="false" stroked="true" strokeweight=".80090pt" strokecolor="#004400">
                <v:path arrowok="t"/>
              </v:shape>
            </v:group>
            <v:group style="position:absolute;left:9363;top:8;width:16;height:2" coordorigin="9363,8" coordsize="16,2">
              <v:shape style="position:absolute;left:9363;top:8;width:16;height:2" coordorigin="9363,8" coordsize="16,0" path="m9363,8l9379,8e" filled="false" stroked="true" strokeweight=".80090pt" strokecolor="#004400">
                <v:path arrowok="t"/>
              </v:shape>
            </v:group>
            <v:group style="position:absolute;left:9395;top:8;width:16;height:2" coordorigin="9395,8" coordsize="16,2">
              <v:shape style="position:absolute;left:9395;top:8;width:16;height:2" coordorigin="9395,8" coordsize="16,0" path="m9395,8l9411,8e" filled="false" stroked="true" strokeweight=".80090pt" strokecolor="#004400">
                <v:path arrowok="t"/>
              </v:shape>
            </v:group>
            <v:group style="position:absolute;left:9427;top:8;width:16;height:2" coordorigin="9427,8" coordsize="16,2">
              <v:shape style="position:absolute;left:9427;top:8;width:16;height:2" coordorigin="9427,8" coordsize="16,0" path="m9427,8l9443,8e" filled="false" stroked="true" strokeweight=".80090pt" strokecolor="#004400">
                <v:path arrowok="t"/>
              </v:shape>
            </v:group>
            <v:group style="position:absolute;left:9459;top:8;width:16;height:2" coordorigin="9459,8" coordsize="16,2">
              <v:shape style="position:absolute;left:9459;top:8;width:16;height:2" coordorigin="9459,8" coordsize="16,0" path="m9459,8l9475,8e" filled="false" stroked="true" strokeweight=".80090pt" strokecolor="#004400">
                <v:path arrowok="t"/>
              </v:shape>
            </v:group>
            <v:group style="position:absolute;left:9491;top:8;width:16;height:2" coordorigin="9491,8" coordsize="16,2">
              <v:shape style="position:absolute;left:9491;top:8;width:16;height:2" coordorigin="9491,8" coordsize="16,0" path="m9491,8l9507,8e" filled="false" stroked="true" strokeweight=".80090pt" strokecolor="#004400">
                <v:path arrowok="t"/>
              </v:shape>
            </v:group>
            <v:group style="position:absolute;left:9523;top:8;width:16;height:2" coordorigin="9523,8" coordsize="16,2">
              <v:shape style="position:absolute;left:9523;top:8;width:16;height:2" coordorigin="9523,8" coordsize="16,0" path="m9523,8l9539,8e" filled="false" stroked="true" strokeweight=".80090pt" strokecolor="#004400">
                <v:path arrowok="t"/>
              </v:shape>
            </v:group>
            <v:group style="position:absolute;left:9555;top:8;width:16;height:2" coordorigin="9555,8" coordsize="16,2">
              <v:shape style="position:absolute;left:9555;top:8;width:16;height:2" coordorigin="9555,8" coordsize="16,0" path="m9555,8l9571,8e" filled="false" stroked="true" strokeweight=".80090pt" strokecolor="#004400">
                <v:path arrowok="t"/>
              </v:shape>
            </v:group>
            <v:group style="position:absolute;left:9587;top:8;width:16;height:2" coordorigin="9587,8" coordsize="16,2">
              <v:shape style="position:absolute;left:9587;top:8;width:16;height:2" coordorigin="9587,8" coordsize="16,0" path="m9587,8l9603,8e" filled="false" stroked="true" strokeweight=".80090pt" strokecolor="#004400">
                <v:path arrowok="t"/>
              </v:shape>
            </v:group>
            <v:group style="position:absolute;left:9619;top:8;width:16;height:2" coordorigin="9619,8" coordsize="16,2">
              <v:shape style="position:absolute;left:9619;top:8;width:16;height:2" coordorigin="9619,8" coordsize="16,0" path="m9619,8l9635,8e" filled="false" stroked="true" strokeweight=".80090pt" strokecolor="#004400">
                <v:path arrowok="t"/>
              </v:shape>
            </v:group>
            <v:group style="position:absolute;left:9651;top:8;width:16;height:2" coordorigin="9651,8" coordsize="16,2">
              <v:shape style="position:absolute;left:9651;top:8;width:16;height:2" coordorigin="9651,8" coordsize="16,0" path="m9651,8l9667,8e" filled="false" stroked="true" strokeweight=".80090pt" strokecolor="#004400">
                <v:path arrowok="t"/>
              </v:shape>
            </v:group>
            <v:group style="position:absolute;left:9683;top:8;width:16;height:2" coordorigin="9683,8" coordsize="16,2">
              <v:shape style="position:absolute;left:9683;top:8;width:16;height:2" coordorigin="9683,8" coordsize="16,0" path="m9683,8l9699,8e" filled="false" stroked="true" strokeweight=".80090pt" strokecolor="#004400">
                <v:path arrowok="t"/>
              </v:shape>
            </v:group>
            <v:group style="position:absolute;left:9715;top:8;width:16;height:2" coordorigin="9715,8" coordsize="16,2">
              <v:shape style="position:absolute;left:9715;top:8;width:16;height:2" coordorigin="9715,8" coordsize="16,0" path="m9715,8l9731,8e" filled="false" stroked="true" strokeweight=".80090pt" strokecolor="#004400">
                <v:path arrowok="t"/>
              </v:shape>
            </v:group>
            <v:group style="position:absolute;left:9747;top:8;width:16;height:2" coordorigin="9747,8" coordsize="16,2">
              <v:shape style="position:absolute;left:9747;top:8;width:16;height:2" coordorigin="9747,8" coordsize="16,0" path="m9747,8l9763,8e" filled="false" stroked="true" strokeweight=".80090pt" strokecolor="#004400">
                <v:path arrowok="t"/>
              </v:shape>
            </v:group>
            <v:group style="position:absolute;left:9779;top:8;width:16;height:2" coordorigin="9779,8" coordsize="16,2">
              <v:shape style="position:absolute;left:9779;top:8;width:16;height:2" coordorigin="9779,8" coordsize="16,0" path="m9779,8l9795,8e" filled="false" stroked="true" strokeweight=".80090pt" strokecolor="#004400">
                <v:path arrowok="t"/>
              </v:shape>
            </v:group>
            <v:group style="position:absolute;left:9811;top:8;width:16;height:2" coordorigin="9811,8" coordsize="16,2">
              <v:shape style="position:absolute;left:9811;top:8;width:16;height:2" coordorigin="9811,8" coordsize="16,0" path="m9811,8l9827,8e" filled="false" stroked="true" strokeweight=".80090pt" strokecolor="#004400">
                <v:path arrowok="t"/>
              </v:shape>
            </v:group>
            <v:group style="position:absolute;left:9843;top:8;width:16;height:2" coordorigin="9843,8" coordsize="16,2">
              <v:shape style="position:absolute;left:9843;top:8;width:16;height:2" coordorigin="9843,8" coordsize="16,0" path="m9843,8l9859,8e" filled="false" stroked="true" strokeweight=".80090pt" strokecolor="#004400">
                <v:path arrowok="t"/>
              </v:shape>
            </v:group>
            <v:group style="position:absolute;left:9875;top:8;width:16;height:2" coordorigin="9875,8" coordsize="16,2">
              <v:shape style="position:absolute;left:9875;top:8;width:16;height:2" coordorigin="9875,8" coordsize="16,0" path="m9875,8l9891,8e" filled="false" stroked="true" strokeweight=".80090pt" strokecolor="#004400">
                <v:path arrowok="t"/>
              </v:shape>
            </v:group>
            <v:group style="position:absolute;left:9907;top:8;width:16;height:2" coordorigin="9907,8" coordsize="16,2">
              <v:shape style="position:absolute;left:9907;top:8;width:16;height:2" coordorigin="9907,8" coordsize="16,0" path="m9907,8l9923,8e" filled="false" stroked="true" strokeweight=".80090pt" strokecolor="#004400">
                <v:path arrowok="t"/>
              </v:shape>
            </v:group>
            <v:group style="position:absolute;left:9939;top:8;width:16;height:2" coordorigin="9939,8" coordsize="16,2">
              <v:shape style="position:absolute;left:9939;top:8;width:16;height:2" coordorigin="9939,8" coordsize="16,0" path="m9939,8l9955,8e" filled="false" stroked="true" strokeweight=".80090pt" strokecolor="#004400">
                <v:path arrowok="t"/>
              </v:shape>
            </v:group>
            <v:group style="position:absolute;left:9971;top:8;width:16;height:2" coordorigin="9971,8" coordsize="16,2">
              <v:shape style="position:absolute;left:9971;top:8;width:16;height:2" coordorigin="9971,8" coordsize="16,0" path="m9971,8l9987,8e" filled="false" stroked="true" strokeweight=".80090pt" strokecolor="#004400">
                <v:path arrowok="t"/>
              </v:shape>
            </v:group>
            <v:group style="position:absolute;left:10003;top:8;width:16;height:2" coordorigin="10003,8" coordsize="16,2">
              <v:shape style="position:absolute;left:10003;top:8;width:16;height:2" coordorigin="10003,8" coordsize="16,0" path="m10003,8l10019,8e" filled="false" stroked="true" strokeweight=".80090pt" strokecolor="#004400">
                <v:path arrowok="t"/>
              </v:shape>
            </v:group>
            <v:group style="position:absolute;left:10035;top:8;width:16;height:2" coordorigin="10035,8" coordsize="16,2">
              <v:shape style="position:absolute;left:10035;top:8;width:16;height:2" coordorigin="10035,8" coordsize="16,0" path="m10035,8l10051,8e" filled="false" stroked="true" strokeweight=".80090pt" strokecolor="#004400">
                <v:path arrowok="t"/>
              </v:shape>
            </v:group>
            <v:group style="position:absolute;left:10067;top:8;width:16;height:2" coordorigin="10067,8" coordsize="16,2">
              <v:shape style="position:absolute;left:10067;top:8;width:16;height:2" coordorigin="10067,8" coordsize="16,0" path="m10067,8l10083,8e" filled="false" stroked="true" strokeweight=".80090pt" strokecolor="#004400">
                <v:path arrowok="t"/>
              </v:shape>
            </v:group>
            <v:group style="position:absolute;left:10099;top:8;width:16;height:2" coordorigin="10099,8" coordsize="16,2">
              <v:shape style="position:absolute;left:10099;top:8;width:16;height:2" coordorigin="10099,8" coordsize="16,0" path="m10099,8l10115,8e" filled="false" stroked="true" strokeweight=".80090pt" strokecolor="#004400">
                <v:path arrowok="t"/>
              </v:shape>
            </v:group>
            <v:group style="position:absolute;left:10131;top:8;width:16;height:2" coordorigin="10131,8" coordsize="16,2">
              <v:shape style="position:absolute;left:10131;top:8;width:16;height:2" coordorigin="10131,8" coordsize="16,0" path="m10131,8l10147,8e" filled="false" stroked="true" strokeweight=".80090pt" strokecolor="#004400">
                <v:path arrowok="t"/>
              </v:shape>
            </v:group>
            <v:group style="position:absolute;left:10227;top:8;width:16;height:2" coordorigin="10227,8" coordsize="16,2">
              <v:shape style="position:absolute;left:10227;top:8;width:16;height:2" coordorigin="10227,8" coordsize="16,0" path="m10227,8l10244,8e" filled="false" stroked="true" strokeweight=".80090pt" strokecolor="#004400">
                <v:path arrowok="t"/>
              </v:shape>
            </v:group>
            <v:group style="position:absolute;left:10163;top:8;width:16;height:2" coordorigin="10163,8" coordsize="16,2">
              <v:shape style="position:absolute;left:10163;top:8;width:16;height:2" coordorigin="10163,8" coordsize="16,0" path="m10163,8l10179,8e" filled="false" stroked="true" strokeweight=".80090pt" strokecolor="#004400">
                <v:path arrowok="t"/>
              </v:shape>
            </v:group>
            <v:group style="position:absolute;left:10195;top:8;width:16;height:2" coordorigin="10195,8" coordsize="16,2">
              <v:shape style="position:absolute;left:10195;top:8;width:16;height:2" coordorigin="10195,8" coordsize="16,0" path="m10195,8l10211,8e" filled="false" stroked="true" strokeweight=".80090pt" strokecolor="#0044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20"/>
        <w:ind w:left="176" w:right="199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hyperlink r:id="rId12">
        <w:r>
          <w:rPr>
            <w:rFonts w:ascii="Times New Roman"/>
            <w:i/>
            <w:color w:val="004400"/>
            <w:sz w:val="18"/>
          </w:rPr>
          <w:t>Home</w:t>
        </w:r>
      </w:hyperlink>
      <w:r>
        <w:rPr>
          <w:rFonts w:ascii="Times New Roman"/>
          <w:i/>
          <w:color w:val="004400"/>
          <w:sz w:val="18"/>
        </w:rPr>
        <w:t> </w:t>
      </w:r>
      <w:r>
        <w:rPr>
          <w:rFonts w:ascii="Times New Roman"/>
          <w:i/>
          <w:color w:val="111111"/>
          <w:sz w:val="18"/>
        </w:rPr>
        <w:t>&gt; </w:t>
      </w:r>
      <w:hyperlink r:id="rId13">
        <w:r>
          <w:rPr>
            <w:rFonts w:ascii="Times New Roman"/>
            <w:i/>
            <w:color w:val="004400"/>
            <w:sz w:val="18"/>
          </w:rPr>
          <w:t>INTERNATIONAL CAUCASIAN FORESTRY SYMPOSIUM</w:t>
        </w:r>
      </w:hyperlink>
      <w:r>
        <w:rPr>
          <w:rFonts w:ascii="Times New Roman"/>
          <w:i/>
          <w:color w:val="004400"/>
          <w:sz w:val="18"/>
        </w:rPr>
        <w:t> </w:t>
      </w:r>
      <w:r>
        <w:rPr>
          <w:rFonts w:ascii="Times New Roman"/>
          <w:i/>
          <w:color w:val="111111"/>
          <w:sz w:val="18"/>
        </w:rPr>
        <w:t>&gt; </w:t>
      </w:r>
      <w:hyperlink r:id="rId12">
        <w:r>
          <w:rPr>
            <w:rFonts w:ascii="Times New Roman"/>
            <w:i/>
            <w:color w:val="004400"/>
            <w:spacing w:val="2"/>
            <w:sz w:val="18"/>
          </w:rPr>
          <w:t>International </w:t>
        </w:r>
        <w:r>
          <w:rPr>
            <w:rFonts w:ascii="Times New Roman"/>
            <w:i/>
            <w:color w:val="004400"/>
            <w:sz w:val="18"/>
          </w:rPr>
          <w:t>Caucasia Forestry Symposium</w:t>
        </w:r>
      </w:hyperlink>
      <w:r>
        <w:rPr>
          <w:rFonts w:ascii="Times New Roman"/>
          <w:i/>
          <w:color w:val="004400"/>
          <w:sz w:val="18"/>
        </w:rPr>
        <w:t> </w:t>
      </w:r>
      <w:r>
        <w:rPr>
          <w:rFonts w:ascii="Times New Roman"/>
          <w:i/>
          <w:color w:val="111111"/>
          <w:sz w:val="18"/>
        </w:rPr>
        <w:t>&gt; </w:t>
      </w:r>
      <w:hyperlink r:id="rId14">
        <w:r>
          <w:rPr>
            <w:rFonts w:ascii="Times New Roman"/>
            <w:i/>
            <w:color w:val="004400"/>
            <w:sz w:val="18"/>
          </w:rPr>
          <w:t>Poster</w:t>
        </w:r>
        <w:r>
          <w:rPr>
            <w:rFonts w:ascii="Times New Roman"/>
            <w:i/>
            <w:color w:val="004400"/>
            <w:spacing w:val="2"/>
            <w:sz w:val="18"/>
          </w:rPr>
          <w:t> </w:t>
        </w:r>
        <w:r>
          <w:rPr>
            <w:rFonts w:ascii="Times New Roman"/>
            <w:i/>
            <w:color w:val="004400"/>
            <w:sz w:val="18"/>
          </w:rPr>
          <w:t>Presentation</w:t>
        </w:r>
        <w:r>
          <w:rPr>
            <w:rFonts w:ascii="Times New Roman"/>
            <w:sz w:val="18"/>
          </w:rPr>
        </w:r>
      </w:hyperlink>
    </w:p>
    <w:p>
      <w:pPr>
        <w:spacing w:before="49"/>
        <w:ind w:left="1" w:right="0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42.214851pt;margin-top:2.843335pt;width:512.6pt;height:1.65pt;mso-position-horizontal-relative:page;mso-position-vertical-relative:paragraph;z-index:-33328" coordorigin="844,57" coordsize="10252,33">
            <v:group style="position:absolute;left:852;top:65;width:16;height:2" coordorigin="852,65" coordsize="16,2">
              <v:shape style="position:absolute;left:852;top:65;width:16;height:2" coordorigin="852,65" coordsize="16,0" path="m852,65l868,65e" filled="false" stroked="true" strokeweight=".80090pt" strokecolor="#004400">
                <v:path arrowok="t"/>
              </v:shape>
            </v:group>
            <v:group style="position:absolute;left:884;top:65;width:16;height:2" coordorigin="884,65" coordsize="16,2">
              <v:shape style="position:absolute;left:884;top:65;width:16;height:2" coordorigin="884,65" coordsize="16,0" path="m884,65l900,65e" filled="false" stroked="true" strokeweight=".80090pt" strokecolor="#004400">
                <v:path arrowok="t"/>
              </v:shape>
            </v:group>
            <v:group style="position:absolute;left:916;top:65;width:16;height:2" coordorigin="916,65" coordsize="16,2">
              <v:shape style="position:absolute;left:916;top:65;width:16;height:2" coordorigin="916,65" coordsize="16,0" path="m916,65l932,65e" filled="false" stroked="true" strokeweight=".80090pt" strokecolor="#004400">
                <v:path arrowok="t"/>
              </v:shape>
            </v:group>
            <v:group style="position:absolute;left:948;top:65;width:16;height:2" coordorigin="948,65" coordsize="16,2">
              <v:shape style="position:absolute;left:948;top:65;width:16;height:2" coordorigin="948,65" coordsize="16,0" path="m948,65l964,65e" filled="false" stroked="true" strokeweight=".80090pt" strokecolor="#004400">
                <v:path arrowok="t"/>
              </v:shape>
            </v:group>
            <v:group style="position:absolute;left:980;top:65;width:16;height:2" coordorigin="980,65" coordsize="16,2">
              <v:shape style="position:absolute;left:980;top:65;width:16;height:2" coordorigin="980,65" coordsize="16,0" path="m980,65l996,65e" filled="false" stroked="true" strokeweight=".80090pt" strokecolor="#004400">
                <v:path arrowok="t"/>
              </v:shape>
            </v:group>
            <v:group style="position:absolute;left:1012;top:65;width:16;height:2" coordorigin="1012,65" coordsize="16,2">
              <v:shape style="position:absolute;left:1012;top:65;width:16;height:2" coordorigin="1012,65" coordsize="16,0" path="m1012,65l1029,65e" filled="false" stroked="true" strokeweight=".80090pt" strokecolor="#004400">
                <v:path arrowok="t"/>
              </v:shape>
            </v:group>
            <v:group style="position:absolute;left:1045;top:65;width:16;height:2" coordorigin="1045,65" coordsize="16,2">
              <v:shape style="position:absolute;left:1045;top:65;width:16;height:2" coordorigin="1045,65" coordsize="16,0" path="m1045,65l1061,65e" filled="false" stroked="true" strokeweight=".80090pt" strokecolor="#004400">
                <v:path arrowok="t"/>
              </v:shape>
            </v:group>
            <v:group style="position:absolute;left:1077;top:65;width:16;height:2" coordorigin="1077,65" coordsize="16,2">
              <v:shape style="position:absolute;left:1077;top:65;width:16;height:2" coordorigin="1077,65" coordsize="16,0" path="m1077,65l1093,65e" filled="false" stroked="true" strokeweight=".80090pt" strokecolor="#004400">
                <v:path arrowok="t"/>
              </v:shape>
            </v:group>
            <v:group style="position:absolute;left:1109;top:65;width:16;height:2" coordorigin="1109,65" coordsize="16,2">
              <v:shape style="position:absolute;left:1109;top:65;width:16;height:2" coordorigin="1109,65" coordsize="16,0" path="m1109,65l1125,65e" filled="false" stroked="true" strokeweight=".80090pt" strokecolor="#004400">
                <v:path arrowok="t"/>
              </v:shape>
            </v:group>
            <v:group style="position:absolute;left:1141;top:65;width:16;height:2" coordorigin="1141,65" coordsize="16,2">
              <v:shape style="position:absolute;left:1141;top:65;width:16;height:2" coordorigin="1141,65" coordsize="16,0" path="m1141,65l1157,65e" filled="false" stroked="true" strokeweight=".80090pt" strokecolor="#004400">
                <v:path arrowok="t"/>
              </v:shape>
            </v:group>
            <v:group style="position:absolute;left:1173;top:65;width:16;height:2" coordorigin="1173,65" coordsize="16,2">
              <v:shape style="position:absolute;left:1173;top:65;width:16;height:2" coordorigin="1173,65" coordsize="16,0" path="m1173,65l1189,65e" filled="false" stroked="true" strokeweight=".80090pt" strokecolor="#004400">
                <v:path arrowok="t"/>
              </v:shape>
            </v:group>
            <v:group style="position:absolute;left:1205;top:65;width:16;height:2" coordorigin="1205,65" coordsize="16,2">
              <v:shape style="position:absolute;left:1205;top:65;width:16;height:2" coordorigin="1205,65" coordsize="16,0" path="m1205,65l1221,65e" filled="false" stroked="true" strokeweight=".80090pt" strokecolor="#004400">
                <v:path arrowok="t"/>
              </v:shape>
            </v:group>
            <v:group style="position:absolute;left:1237;top:65;width:16;height:2" coordorigin="1237,65" coordsize="16,2">
              <v:shape style="position:absolute;left:1237;top:65;width:16;height:2" coordorigin="1237,65" coordsize="16,0" path="m1237,65l1253,65e" filled="false" stroked="true" strokeweight=".80090pt" strokecolor="#004400">
                <v:path arrowok="t"/>
              </v:shape>
            </v:group>
            <v:group style="position:absolute;left:1269;top:65;width:16;height:2" coordorigin="1269,65" coordsize="16,2">
              <v:shape style="position:absolute;left:1269;top:65;width:16;height:2" coordorigin="1269,65" coordsize="16,0" path="m1269,65l1285,65e" filled="false" stroked="true" strokeweight=".80090pt" strokecolor="#004400">
                <v:path arrowok="t"/>
              </v:shape>
            </v:group>
            <v:group style="position:absolute;left:1301;top:65;width:16;height:2" coordorigin="1301,65" coordsize="16,2">
              <v:shape style="position:absolute;left:1301;top:65;width:16;height:2" coordorigin="1301,65" coordsize="16,0" path="m1301,65l1317,65e" filled="false" stroked="true" strokeweight=".80090pt" strokecolor="#004400">
                <v:path arrowok="t"/>
              </v:shape>
            </v:group>
            <v:group style="position:absolute;left:1333;top:65;width:16;height:2" coordorigin="1333,65" coordsize="16,2">
              <v:shape style="position:absolute;left:1333;top:65;width:16;height:2" coordorigin="1333,65" coordsize="16,0" path="m1333,65l1349,65e" filled="false" stroked="true" strokeweight=".80090pt" strokecolor="#004400">
                <v:path arrowok="t"/>
              </v:shape>
            </v:group>
            <v:group style="position:absolute;left:1365;top:65;width:16;height:2" coordorigin="1365,65" coordsize="16,2">
              <v:shape style="position:absolute;left:1365;top:65;width:16;height:2" coordorigin="1365,65" coordsize="16,0" path="m1365,65l1381,65e" filled="false" stroked="true" strokeweight=".80090pt" strokecolor="#004400">
                <v:path arrowok="t"/>
              </v:shape>
            </v:group>
            <v:group style="position:absolute;left:1397;top:65;width:16;height:2" coordorigin="1397,65" coordsize="16,2">
              <v:shape style="position:absolute;left:1397;top:65;width:16;height:2" coordorigin="1397,65" coordsize="16,0" path="m1397,65l1413,65e" filled="false" stroked="true" strokeweight=".80090pt" strokecolor="#004400">
                <v:path arrowok="t"/>
              </v:shape>
            </v:group>
            <v:group style="position:absolute;left:1429;top:65;width:16;height:2" coordorigin="1429,65" coordsize="16,2">
              <v:shape style="position:absolute;left:1429;top:65;width:16;height:2" coordorigin="1429,65" coordsize="16,0" path="m1429,65l1445,65e" filled="false" stroked="true" strokeweight=".80090pt" strokecolor="#004400">
                <v:path arrowok="t"/>
              </v:shape>
            </v:group>
            <v:group style="position:absolute;left:1461;top:65;width:16;height:2" coordorigin="1461,65" coordsize="16,2">
              <v:shape style="position:absolute;left:1461;top:65;width:16;height:2" coordorigin="1461,65" coordsize="16,0" path="m1461,65l1477,65e" filled="false" stroked="true" strokeweight=".80090pt" strokecolor="#004400">
                <v:path arrowok="t"/>
              </v:shape>
            </v:group>
            <v:group style="position:absolute;left:1493;top:65;width:16;height:2" coordorigin="1493,65" coordsize="16,2">
              <v:shape style="position:absolute;left:1493;top:65;width:16;height:2" coordorigin="1493,65" coordsize="16,0" path="m1493,65l1509,65e" filled="false" stroked="true" strokeweight=".80090pt" strokecolor="#004400">
                <v:path arrowok="t"/>
              </v:shape>
            </v:group>
            <v:group style="position:absolute;left:1525;top:65;width:16;height:2" coordorigin="1525,65" coordsize="16,2">
              <v:shape style="position:absolute;left:1525;top:65;width:16;height:2" coordorigin="1525,65" coordsize="16,0" path="m1525,65l1541,65e" filled="false" stroked="true" strokeweight=".80090pt" strokecolor="#004400">
                <v:path arrowok="t"/>
              </v:shape>
            </v:group>
            <v:group style="position:absolute;left:1557;top:65;width:16;height:2" coordorigin="1557,65" coordsize="16,2">
              <v:shape style="position:absolute;left:1557;top:65;width:16;height:2" coordorigin="1557,65" coordsize="16,0" path="m1557,65l1573,65e" filled="false" stroked="true" strokeweight=".80090pt" strokecolor="#004400">
                <v:path arrowok="t"/>
              </v:shape>
            </v:group>
            <v:group style="position:absolute;left:1589;top:65;width:16;height:2" coordorigin="1589,65" coordsize="16,2">
              <v:shape style="position:absolute;left:1589;top:65;width:16;height:2" coordorigin="1589,65" coordsize="16,0" path="m1589,65l1605,65e" filled="false" stroked="true" strokeweight=".80090pt" strokecolor="#004400">
                <v:path arrowok="t"/>
              </v:shape>
            </v:group>
            <v:group style="position:absolute;left:1621;top:65;width:16;height:2" coordorigin="1621,65" coordsize="16,2">
              <v:shape style="position:absolute;left:1621;top:65;width:16;height:2" coordorigin="1621,65" coordsize="16,0" path="m1621,65l1637,65e" filled="false" stroked="true" strokeweight=".80090pt" strokecolor="#004400">
                <v:path arrowok="t"/>
              </v:shape>
            </v:group>
            <v:group style="position:absolute;left:1653;top:65;width:16;height:2" coordorigin="1653,65" coordsize="16,2">
              <v:shape style="position:absolute;left:1653;top:65;width:16;height:2" coordorigin="1653,65" coordsize="16,0" path="m1653,65l1669,65e" filled="false" stroked="true" strokeweight=".80090pt" strokecolor="#004400">
                <v:path arrowok="t"/>
              </v:shape>
            </v:group>
            <v:group style="position:absolute;left:1685;top:65;width:16;height:2" coordorigin="1685,65" coordsize="16,2">
              <v:shape style="position:absolute;left:1685;top:65;width:16;height:2" coordorigin="1685,65" coordsize="16,0" path="m1685,65l1701,65e" filled="false" stroked="true" strokeweight=".80090pt" strokecolor="#004400">
                <v:path arrowok="t"/>
              </v:shape>
            </v:group>
            <v:group style="position:absolute;left:1717;top:65;width:16;height:2" coordorigin="1717,65" coordsize="16,2">
              <v:shape style="position:absolute;left:1717;top:65;width:16;height:2" coordorigin="1717,65" coordsize="16,0" path="m1717,65l1733,65e" filled="false" stroked="true" strokeweight=".80090pt" strokecolor="#004400">
                <v:path arrowok="t"/>
              </v:shape>
            </v:group>
            <v:group style="position:absolute;left:1749;top:65;width:16;height:2" coordorigin="1749,65" coordsize="16,2">
              <v:shape style="position:absolute;left:1749;top:65;width:16;height:2" coordorigin="1749,65" coordsize="16,0" path="m1749,65l1765,65e" filled="false" stroked="true" strokeweight=".80090pt" strokecolor="#004400">
                <v:path arrowok="t"/>
              </v:shape>
            </v:group>
            <v:group style="position:absolute;left:1781;top:65;width:16;height:2" coordorigin="1781,65" coordsize="16,2">
              <v:shape style="position:absolute;left:1781;top:65;width:16;height:2" coordorigin="1781,65" coordsize="16,0" path="m1781,65l1797,65e" filled="false" stroked="true" strokeweight=".80090pt" strokecolor="#004400">
                <v:path arrowok="t"/>
              </v:shape>
            </v:group>
            <v:group style="position:absolute;left:1813;top:65;width:16;height:2" coordorigin="1813,65" coordsize="16,2">
              <v:shape style="position:absolute;left:1813;top:65;width:16;height:2" coordorigin="1813,65" coordsize="16,0" path="m1813,65l1829,65e" filled="false" stroked="true" strokeweight=".80090pt" strokecolor="#004400">
                <v:path arrowok="t"/>
              </v:shape>
            </v:group>
            <v:group style="position:absolute;left:1845;top:65;width:16;height:2" coordorigin="1845,65" coordsize="16,2">
              <v:shape style="position:absolute;left:1845;top:65;width:16;height:2" coordorigin="1845,65" coordsize="16,0" path="m1845,65l1861,65e" filled="false" stroked="true" strokeweight=".80090pt" strokecolor="#004400">
                <v:path arrowok="t"/>
              </v:shape>
            </v:group>
            <v:group style="position:absolute;left:1877;top:65;width:16;height:2" coordorigin="1877,65" coordsize="16,2">
              <v:shape style="position:absolute;left:1877;top:65;width:16;height:2" coordorigin="1877,65" coordsize="16,0" path="m1877,65l1893,65e" filled="false" stroked="true" strokeweight=".80090pt" strokecolor="#004400">
                <v:path arrowok="t"/>
              </v:shape>
            </v:group>
            <v:group style="position:absolute;left:1909;top:65;width:16;height:2" coordorigin="1909,65" coordsize="16,2">
              <v:shape style="position:absolute;left:1909;top:65;width:16;height:2" coordorigin="1909,65" coordsize="16,0" path="m1909,65l1926,65e" filled="false" stroked="true" strokeweight=".80090pt" strokecolor="#004400">
                <v:path arrowok="t"/>
              </v:shape>
            </v:group>
            <v:group style="position:absolute;left:1942;top:65;width:16;height:2" coordorigin="1942,65" coordsize="16,2">
              <v:shape style="position:absolute;left:1942;top:65;width:16;height:2" coordorigin="1942,65" coordsize="16,0" path="m1942,65l1958,65e" filled="false" stroked="true" strokeweight=".80090pt" strokecolor="#004400">
                <v:path arrowok="t"/>
              </v:shape>
            </v:group>
            <v:group style="position:absolute;left:1974;top:65;width:16;height:2" coordorigin="1974,65" coordsize="16,2">
              <v:shape style="position:absolute;left:1974;top:65;width:16;height:2" coordorigin="1974,65" coordsize="16,0" path="m1974,65l1990,65e" filled="false" stroked="true" strokeweight=".80090pt" strokecolor="#004400">
                <v:path arrowok="t"/>
              </v:shape>
            </v:group>
            <v:group style="position:absolute;left:2006;top:65;width:16;height:2" coordorigin="2006,65" coordsize="16,2">
              <v:shape style="position:absolute;left:2006;top:65;width:16;height:2" coordorigin="2006,65" coordsize="16,0" path="m2006,65l2022,65e" filled="false" stroked="true" strokeweight=".80090pt" strokecolor="#004400">
                <v:path arrowok="t"/>
              </v:shape>
            </v:group>
            <v:group style="position:absolute;left:2038;top:65;width:16;height:2" coordorigin="2038,65" coordsize="16,2">
              <v:shape style="position:absolute;left:2038;top:65;width:16;height:2" coordorigin="2038,65" coordsize="16,0" path="m2038,65l2054,65e" filled="false" stroked="true" strokeweight=".80090pt" strokecolor="#004400">
                <v:path arrowok="t"/>
              </v:shape>
            </v:group>
            <v:group style="position:absolute;left:2070;top:65;width:16;height:2" coordorigin="2070,65" coordsize="16,2">
              <v:shape style="position:absolute;left:2070;top:65;width:16;height:2" coordorigin="2070,65" coordsize="16,0" path="m2070,65l2086,65e" filled="false" stroked="true" strokeweight=".80090pt" strokecolor="#004400">
                <v:path arrowok="t"/>
              </v:shape>
            </v:group>
            <v:group style="position:absolute;left:2102;top:65;width:16;height:2" coordorigin="2102,65" coordsize="16,2">
              <v:shape style="position:absolute;left:2102;top:65;width:16;height:2" coordorigin="2102,65" coordsize="16,0" path="m2102,65l2118,65e" filled="false" stroked="true" strokeweight=".80090pt" strokecolor="#004400">
                <v:path arrowok="t"/>
              </v:shape>
            </v:group>
            <v:group style="position:absolute;left:2134;top:65;width:16;height:2" coordorigin="2134,65" coordsize="16,2">
              <v:shape style="position:absolute;left:2134;top:65;width:16;height:2" coordorigin="2134,65" coordsize="16,0" path="m2134,65l2150,65e" filled="false" stroked="true" strokeweight=".80090pt" strokecolor="#004400">
                <v:path arrowok="t"/>
              </v:shape>
            </v:group>
            <v:group style="position:absolute;left:2166;top:65;width:16;height:2" coordorigin="2166,65" coordsize="16,2">
              <v:shape style="position:absolute;left:2166;top:65;width:16;height:2" coordorigin="2166,65" coordsize="16,0" path="m2166,65l2182,65e" filled="false" stroked="true" strokeweight=".80090pt" strokecolor="#004400">
                <v:path arrowok="t"/>
              </v:shape>
            </v:group>
            <v:group style="position:absolute;left:2198;top:65;width:16;height:2" coordorigin="2198,65" coordsize="16,2">
              <v:shape style="position:absolute;left:2198;top:65;width:16;height:2" coordorigin="2198,65" coordsize="16,0" path="m2198,65l2214,65e" filled="false" stroked="true" strokeweight=".80090pt" strokecolor="#004400">
                <v:path arrowok="t"/>
              </v:shape>
            </v:group>
            <v:group style="position:absolute;left:2230;top:65;width:16;height:2" coordorigin="2230,65" coordsize="16,2">
              <v:shape style="position:absolute;left:2230;top:65;width:16;height:2" coordorigin="2230,65" coordsize="16,0" path="m2230,65l2246,65e" filled="false" stroked="true" strokeweight=".80090pt" strokecolor="#004400">
                <v:path arrowok="t"/>
              </v:shape>
            </v:group>
            <v:group style="position:absolute;left:2262;top:65;width:16;height:2" coordorigin="2262,65" coordsize="16,2">
              <v:shape style="position:absolute;left:2262;top:65;width:16;height:2" coordorigin="2262,65" coordsize="16,0" path="m2262,65l2278,65e" filled="false" stroked="true" strokeweight=".80090pt" strokecolor="#004400">
                <v:path arrowok="t"/>
              </v:shape>
            </v:group>
            <v:group style="position:absolute;left:2294;top:65;width:16;height:2" coordorigin="2294,65" coordsize="16,2">
              <v:shape style="position:absolute;left:2294;top:65;width:16;height:2" coordorigin="2294,65" coordsize="16,0" path="m2294,65l2310,65e" filled="false" stroked="true" strokeweight=".80090pt" strokecolor="#004400">
                <v:path arrowok="t"/>
              </v:shape>
            </v:group>
            <v:group style="position:absolute;left:2326;top:65;width:16;height:2" coordorigin="2326,65" coordsize="16,2">
              <v:shape style="position:absolute;left:2326;top:65;width:16;height:2" coordorigin="2326,65" coordsize="16,0" path="m2326,65l2342,65e" filled="false" stroked="true" strokeweight=".80090pt" strokecolor="#004400">
                <v:path arrowok="t"/>
              </v:shape>
            </v:group>
            <v:group style="position:absolute;left:2358;top:65;width:16;height:2" coordorigin="2358,65" coordsize="16,2">
              <v:shape style="position:absolute;left:2358;top:65;width:16;height:2" coordorigin="2358,65" coordsize="16,0" path="m2358,65l2374,65e" filled="false" stroked="true" strokeweight=".80090pt" strokecolor="#004400">
                <v:path arrowok="t"/>
              </v:shape>
            </v:group>
            <v:group style="position:absolute;left:2390;top:65;width:16;height:2" coordorigin="2390,65" coordsize="16,2">
              <v:shape style="position:absolute;left:2390;top:65;width:16;height:2" coordorigin="2390,65" coordsize="16,0" path="m2390,65l2406,65e" filled="false" stroked="true" strokeweight=".80090pt" strokecolor="#004400">
                <v:path arrowok="t"/>
              </v:shape>
            </v:group>
            <v:group style="position:absolute;left:2422;top:65;width:16;height:2" coordorigin="2422,65" coordsize="16,2">
              <v:shape style="position:absolute;left:2422;top:65;width:16;height:2" coordorigin="2422,65" coordsize="16,0" path="m2422,65l2438,65e" filled="false" stroked="true" strokeweight=".80090pt" strokecolor="#004400">
                <v:path arrowok="t"/>
              </v:shape>
            </v:group>
            <v:group style="position:absolute;left:2454;top:65;width:16;height:2" coordorigin="2454,65" coordsize="16,2">
              <v:shape style="position:absolute;left:2454;top:65;width:16;height:2" coordorigin="2454,65" coordsize="16,0" path="m2454,65l2470,65e" filled="false" stroked="true" strokeweight=".80090pt" strokecolor="#004400">
                <v:path arrowok="t"/>
              </v:shape>
            </v:group>
            <v:group style="position:absolute;left:2486;top:65;width:16;height:2" coordorigin="2486,65" coordsize="16,2">
              <v:shape style="position:absolute;left:2486;top:65;width:16;height:2" coordorigin="2486,65" coordsize="16,0" path="m2486,65l2502,65e" filled="false" stroked="true" strokeweight=".80090pt" strokecolor="#004400">
                <v:path arrowok="t"/>
              </v:shape>
            </v:group>
            <v:group style="position:absolute;left:2518;top:65;width:16;height:2" coordorigin="2518,65" coordsize="16,2">
              <v:shape style="position:absolute;left:2518;top:65;width:16;height:2" coordorigin="2518,65" coordsize="16,0" path="m2518,65l2534,65e" filled="false" stroked="true" strokeweight=".80090pt" strokecolor="#004400">
                <v:path arrowok="t"/>
              </v:shape>
            </v:group>
            <v:group style="position:absolute;left:2550;top:65;width:16;height:2" coordorigin="2550,65" coordsize="16,2">
              <v:shape style="position:absolute;left:2550;top:65;width:16;height:2" coordorigin="2550,65" coordsize="16,0" path="m2550,65l2566,65e" filled="false" stroked="true" strokeweight=".80090pt" strokecolor="#004400">
                <v:path arrowok="t"/>
              </v:shape>
            </v:group>
            <v:group style="position:absolute;left:2582;top:65;width:16;height:2" coordorigin="2582,65" coordsize="16,2">
              <v:shape style="position:absolute;left:2582;top:65;width:16;height:2" coordorigin="2582,65" coordsize="16,0" path="m2582,65l2598,65e" filled="false" stroked="true" strokeweight=".80090pt" strokecolor="#004400">
                <v:path arrowok="t"/>
              </v:shape>
            </v:group>
            <v:group style="position:absolute;left:2614;top:65;width:16;height:2" coordorigin="2614,65" coordsize="16,2">
              <v:shape style="position:absolute;left:2614;top:65;width:16;height:2" coordorigin="2614,65" coordsize="16,0" path="m2614,65l2630,65e" filled="false" stroked="true" strokeweight=".80090pt" strokecolor="#004400">
                <v:path arrowok="t"/>
              </v:shape>
            </v:group>
            <v:group style="position:absolute;left:2646;top:65;width:16;height:2" coordorigin="2646,65" coordsize="16,2">
              <v:shape style="position:absolute;left:2646;top:65;width:16;height:2" coordorigin="2646,65" coordsize="16,0" path="m2646,65l2662,65e" filled="false" stroked="true" strokeweight=".80090pt" strokecolor="#004400">
                <v:path arrowok="t"/>
              </v:shape>
            </v:group>
            <v:group style="position:absolute;left:2678;top:65;width:16;height:2" coordorigin="2678,65" coordsize="16,2">
              <v:shape style="position:absolute;left:2678;top:65;width:16;height:2" coordorigin="2678,65" coordsize="16,0" path="m2678,65l2694,65e" filled="false" stroked="true" strokeweight=".80090pt" strokecolor="#004400">
                <v:path arrowok="t"/>
              </v:shape>
            </v:group>
            <v:group style="position:absolute;left:2710;top:65;width:16;height:2" coordorigin="2710,65" coordsize="16,2">
              <v:shape style="position:absolute;left:2710;top:65;width:16;height:2" coordorigin="2710,65" coordsize="16,0" path="m2710,65l2726,65e" filled="false" stroked="true" strokeweight=".80090pt" strokecolor="#004400">
                <v:path arrowok="t"/>
              </v:shape>
            </v:group>
            <v:group style="position:absolute;left:2742;top:65;width:16;height:2" coordorigin="2742,65" coordsize="16,2">
              <v:shape style="position:absolute;left:2742;top:65;width:16;height:2" coordorigin="2742,65" coordsize="16,0" path="m2742,65l2758,65e" filled="false" stroked="true" strokeweight=".80090pt" strokecolor="#004400">
                <v:path arrowok="t"/>
              </v:shape>
            </v:group>
            <v:group style="position:absolute;left:2774;top:65;width:16;height:2" coordorigin="2774,65" coordsize="16,2">
              <v:shape style="position:absolute;left:2774;top:65;width:16;height:2" coordorigin="2774,65" coordsize="16,0" path="m2774,65l2790,65e" filled="false" stroked="true" strokeweight=".80090pt" strokecolor="#004400">
                <v:path arrowok="t"/>
              </v:shape>
            </v:group>
            <v:group style="position:absolute;left:2807;top:65;width:16;height:2" coordorigin="2807,65" coordsize="16,2">
              <v:shape style="position:absolute;left:2807;top:65;width:16;height:2" coordorigin="2807,65" coordsize="16,0" path="m2807,65l2823,65e" filled="false" stroked="true" strokeweight=".80090pt" strokecolor="#004400">
                <v:path arrowok="t"/>
              </v:shape>
            </v:group>
            <v:group style="position:absolute;left:2839;top:65;width:16;height:2" coordorigin="2839,65" coordsize="16,2">
              <v:shape style="position:absolute;left:2839;top:65;width:16;height:2" coordorigin="2839,65" coordsize="16,0" path="m2839,65l2855,65e" filled="false" stroked="true" strokeweight=".80090pt" strokecolor="#004400">
                <v:path arrowok="t"/>
              </v:shape>
            </v:group>
            <v:group style="position:absolute;left:2871;top:65;width:16;height:2" coordorigin="2871,65" coordsize="16,2">
              <v:shape style="position:absolute;left:2871;top:65;width:16;height:2" coordorigin="2871,65" coordsize="16,0" path="m2871,65l2887,65e" filled="false" stroked="true" strokeweight=".80090pt" strokecolor="#004400">
                <v:path arrowok="t"/>
              </v:shape>
            </v:group>
            <v:group style="position:absolute;left:2903;top:65;width:16;height:2" coordorigin="2903,65" coordsize="16,2">
              <v:shape style="position:absolute;left:2903;top:65;width:16;height:2" coordorigin="2903,65" coordsize="16,0" path="m2903,65l2919,65e" filled="false" stroked="true" strokeweight=".80090pt" strokecolor="#004400">
                <v:path arrowok="t"/>
              </v:shape>
            </v:group>
            <v:group style="position:absolute;left:2935;top:65;width:16;height:2" coordorigin="2935,65" coordsize="16,2">
              <v:shape style="position:absolute;left:2935;top:65;width:16;height:2" coordorigin="2935,65" coordsize="16,0" path="m2935,65l2951,65e" filled="false" stroked="true" strokeweight=".80090pt" strokecolor="#004400">
                <v:path arrowok="t"/>
              </v:shape>
            </v:group>
            <v:group style="position:absolute;left:2967;top:65;width:16;height:2" coordorigin="2967,65" coordsize="16,2">
              <v:shape style="position:absolute;left:2967;top:65;width:16;height:2" coordorigin="2967,65" coordsize="16,0" path="m2967,65l2983,65e" filled="false" stroked="true" strokeweight=".80090pt" strokecolor="#004400">
                <v:path arrowok="t"/>
              </v:shape>
            </v:group>
            <v:group style="position:absolute;left:2999;top:65;width:16;height:2" coordorigin="2999,65" coordsize="16,2">
              <v:shape style="position:absolute;left:2999;top:65;width:16;height:2" coordorigin="2999,65" coordsize="16,0" path="m2999,65l3015,65e" filled="false" stroked="true" strokeweight=".80090pt" strokecolor="#004400">
                <v:path arrowok="t"/>
              </v:shape>
            </v:group>
            <v:group style="position:absolute;left:3031;top:65;width:16;height:2" coordorigin="3031,65" coordsize="16,2">
              <v:shape style="position:absolute;left:3031;top:65;width:16;height:2" coordorigin="3031,65" coordsize="16,0" path="m3031,65l3047,65e" filled="false" stroked="true" strokeweight=".80090pt" strokecolor="#004400">
                <v:path arrowok="t"/>
              </v:shape>
            </v:group>
            <v:group style="position:absolute;left:3063;top:65;width:16;height:2" coordorigin="3063,65" coordsize="16,2">
              <v:shape style="position:absolute;left:3063;top:65;width:16;height:2" coordorigin="3063,65" coordsize="16,0" path="m3063,65l3079,65e" filled="false" stroked="true" strokeweight=".80090pt" strokecolor="#004400">
                <v:path arrowok="t"/>
              </v:shape>
            </v:group>
            <v:group style="position:absolute;left:3095;top:65;width:16;height:2" coordorigin="3095,65" coordsize="16,2">
              <v:shape style="position:absolute;left:3095;top:65;width:16;height:2" coordorigin="3095,65" coordsize="16,0" path="m3095,65l3111,65e" filled="false" stroked="true" strokeweight=".80090pt" strokecolor="#004400">
                <v:path arrowok="t"/>
              </v:shape>
            </v:group>
            <v:group style="position:absolute;left:3127;top:65;width:16;height:2" coordorigin="3127,65" coordsize="16,2">
              <v:shape style="position:absolute;left:3127;top:65;width:16;height:2" coordorigin="3127,65" coordsize="16,0" path="m3127,65l3143,65e" filled="false" stroked="true" strokeweight=".80090pt" strokecolor="#004400">
                <v:path arrowok="t"/>
              </v:shape>
            </v:group>
            <v:group style="position:absolute;left:3159;top:65;width:16;height:2" coordorigin="3159,65" coordsize="16,2">
              <v:shape style="position:absolute;left:3159;top:65;width:16;height:2" coordorigin="3159,65" coordsize="16,0" path="m3159,65l3175,65e" filled="false" stroked="true" strokeweight=".80090pt" strokecolor="#004400">
                <v:path arrowok="t"/>
              </v:shape>
            </v:group>
            <v:group style="position:absolute;left:3191;top:65;width:16;height:2" coordorigin="3191,65" coordsize="16,2">
              <v:shape style="position:absolute;left:3191;top:65;width:16;height:2" coordorigin="3191,65" coordsize="16,0" path="m3191,65l3207,65e" filled="false" stroked="true" strokeweight=".80090pt" strokecolor="#004400">
                <v:path arrowok="t"/>
              </v:shape>
            </v:group>
            <v:group style="position:absolute;left:3223;top:65;width:16;height:2" coordorigin="3223,65" coordsize="16,2">
              <v:shape style="position:absolute;left:3223;top:65;width:16;height:2" coordorigin="3223,65" coordsize="16,0" path="m3223,65l3239,65e" filled="false" stroked="true" strokeweight=".80090pt" strokecolor="#004400">
                <v:path arrowok="t"/>
              </v:shape>
            </v:group>
            <v:group style="position:absolute;left:3255;top:65;width:16;height:2" coordorigin="3255,65" coordsize="16,2">
              <v:shape style="position:absolute;left:3255;top:65;width:16;height:2" coordorigin="3255,65" coordsize="16,0" path="m3255,65l3271,65e" filled="false" stroked="true" strokeweight=".80090pt" strokecolor="#004400">
                <v:path arrowok="t"/>
              </v:shape>
            </v:group>
            <v:group style="position:absolute;left:3287;top:65;width:16;height:2" coordorigin="3287,65" coordsize="16,2">
              <v:shape style="position:absolute;left:3287;top:65;width:16;height:2" coordorigin="3287,65" coordsize="16,0" path="m3287,65l3303,65e" filled="false" stroked="true" strokeweight=".80090pt" strokecolor="#004400">
                <v:path arrowok="t"/>
              </v:shape>
            </v:group>
            <v:group style="position:absolute;left:3319;top:65;width:16;height:2" coordorigin="3319,65" coordsize="16,2">
              <v:shape style="position:absolute;left:3319;top:65;width:16;height:2" coordorigin="3319,65" coordsize="16,0" path="m3319,65l3335,65e" filled="false" stroked="true" strokeweight=".80090pt" strokecolor="#004400">
                <v:path arrowok="t"/>
              </v:shape>
            </v:group>
            <v:group style="position:absolute;left:3351;top:65;width:16;height:2" coordorigin="3351,65" coordsize="16,2">
              <v:shape style="position:absolute;left:3351;top:65;width:16;height:2" coordorigin="3351,65" coordsize="16,0" path="m3351,65l3367,65e" filled="false" stroked="true" strokeweight=".80090pt" strokecolor="#004400">
                <v:path arrowok="t"/>
              </v:shape>
            </v:group>
            <v:group style="position:absolute;left:3383;top:65;width:16;height:2" coordorigin="3383,65" coordsize="16,2">
              <v:shape style="position:absolute;left:3383;top:65;width:16;height:2" coordorigin="3383,65" coordsize="16,0" path="m3383,65l3399,65e" filled="false" stroked="true" strokeweight=".80090pt" strokecolor="#004400">
                <v:path arrowok="t"/>
              </v:shape>
            </v:group>
            <v:group style="position:absolute;left:3415;top:65;width:16;height:2" coordorigin="3415,65" coordsize="16,2">
              <v:shape style="position:absolute;left:3415;top:65;width:16;height:2" coordorigin="3415,65" coordsize="16,0" path="m3415,65l3431,65e" filled="false" stroked="true" strokeweight=".80090pt" strokecolor="#004400">
                <v:path arrowok="t"/>
              </v:shape>
            </v:group>
            <v:group style="position:absolute;left:3447;top:65;width:16;height:2" coordorigin="3447,65" coordsize="16,2">
              <v:shape style="position:absolute;left:3447;top:65;width:16;height:2" coordorigin="3447,65" coordsize="16,0" path="m3447,65l3463,65e" filled="false" stroked="true" strokeweight=".80090pt" strokecolor="#004400">
                <v:path arrowok="t"/>
              </v:shape>
            </v:group>
            <v:group style="position:absolute;left:3479;top:65;width:16;height:2" coordorigin="3479,65" coordsize="16,2">
              <v:shape style="position:absolute;left:3479;top:65;width:16;height:2" coordorigin="3479,65" coordsize="16,0" path="m3479,65l3495,65e" filled="false" stroked="true" strokeweight=".80090pt" strokecolor="#004400">
                <v:path arrowok="t"/>
              </v:shape>
            </v:group>
            <v:group style="position:absolute;left:3511;top:65;width:16;height:2" coordorigin="3511,65" coordsize="16,2">
              <v:shape style="position:absolute;left:3511;top:65;width:16;height:2" coordorigin="3511,65" coordsize="16,0" path="m3511,65l3527,65e" filled="false" stroked="true" strokeweight=".80090pt" strokecolor="#004400">
                <v:path arrowok="t"/>
              </v:shape>
            </v:group>
            <v:group style="position:absolute;left:3543;top:65;width:16;height:2" coordorigin="3543,65" coordsize="16,2">
              <v:shape style="position:absolute;left:3543;top:65;width:16;height:2" coordorigin="3543,65" coordsize="16,0" path="m3543,65l3559,65e" filled="false" stroked="true" strokeweight=".80090pt" strokecolor="#004400">
                <v:path arrowok="t"/>
              </v:shape>
            </v:group>
            <v:group style="position:absolute;left:3575;top:65;width:16;height:2" coordorigin="3575,65" coordsize="16,2">
              <v:shape style="position:absolute;left:3575;top:65;width:16;height:2" coordorigin="3575,65" coordsize="16,0" path="m3575,65l3591,65e" filled="false" stroked="true" strokeweight=".80090pt" strokecolor="#004400">
                <v:path arrowok="t"/>
              </v:shape>
            </v:group>
            <v:group style="position:absolute;left:3607;top:65;width:16;height:2" coordorigin="3607,65" coordsize="16,2">
              <v:shape style="position:absolute;left:3607;top:65;width:16;height:2" coordorigin="3607,65" coordsize="16,0" path="m3607,65l3623,65e" filled="false" stroked="true" strokeweight=".80090pt" strokecolor="#004400">
                <v:path arrowok="t"/>
              </v:shape>
            </v:group>
            <v:group style="position:absolute;left:3639;top:65;width:16;height:2" coordorigin="3639,65" coordsize="16,2">
              <v:shape style="position:absolute;left:3639;top:65;width:16;height:2" coordorigin="3639,65" coordsize="16,0" path="m3639,65l3655,65e" filled="false" stroked="true" strokeweight=".80090pt" strokecolor="#004400">
                <v:path arrowok="t"/>
              </v:shape>
            </v:group>
            <v:group style="position:absolute;left:3671;top:65;width:16;height:2" coordorigin="3671,65" coordsize="16,2">
              <v:shape style="position:absolute;left:3671;top:65;width:16;height:2" coordorigin="3671,65" coordsize="16,0" path="m3671,65l3687,65e" filled="false" stroked="true" strokeweight=".80090pt" strokecolor="#004400">
                <v:path arrowok="t"/>
              </v:shape>
            </v:group>
            <v:group style="position:absolute;left:3704;top:65;width:16;height:2" coordorigin="3704,65" coordsize="16,2">
              <v:shape style="position:absolute;left:3704;top:65;width:16;height:2" coordorigin="3704,65" coordsize="16,0" path="m3704,65l3720,65e" filled="false" stroked="true" strokeweight=".80090pt" strokecolor="#004400">
                <v:path arrowok="t"/>
              </v:shape>
            </v:group>
            <v:group style="position:absolute;left:3736;top:65;width:16;height:2" coordorigin="3736,65" coordsize="16,2">
              <v:shape style="position:absolute;left:3736;top:65;width:16;height:2" coordorigin="3736,65" coordsize="16,0" path="m3736,65l3752,65e" filled="false" stroked="true" strokeweight=".80090pt" strokecolor="#004400">
                <v:path arrowok="t"/>
              </v:shape>
            </v:group>
            <v:group style="position:absolute;left:3768;top:65;width:16;height:2" coordorigin="3768,65" coordsize="16,2">
              <v:shape style="position:absolute;left:3768;top:65;width:16;height:2" coordorigin="3768,65" coordsize="16,0" path="m3768,65l3784,65e" filled="false" stroked="true" strokeweight=".80090pt" strokecolor="#004400">
                <v:path arrowok="t"/>
              </v:shape>
            </v:group>
            <v:group style="position:absolute;left:3800;top:65;width:16;height:2" coordorigin="3800,65" coordsize="16,2">
              <v:shape style="position:absolute;left:3800;top:65;width:16;height:2" coordorigin="3800,65" coordsize="16,0" path="m3800,65l3816,65e" filled="false" stroked="true" strokeweight=".80090pt" strokecolor="#004400">
                <v:path arrowok="t"/>
              </v:shape>
            </v:group>
            <v:group style="position:absolute;left:3832;top:65;width:16;height:2" coordorigin="3832,65" coordsize="16,2">
              <v:shape style="position:absolute;left:3832;top:65;width:16;height:2" coordorigin="3832,65" coordsize="16,0" path="m3832,65l3848,65e" filled="false" stroked="true" strokeweight=".80090pt" strokecolor="#004400">
                <v:path arrowok="t"/>
              </v:shape>
            </v:group>
            <v:group style="position:absolute;left:3864;top:65;width:16;height:2" coordorigin="3864,65" coordsize="16,2">
              <v:shape style="position:absolute;left:3864;top:65;width:16;height:2" coordorigin="3864,65" coordsize="16,0" path="m3864,65l3880,65e" filled="false" stroked="true" strokeweight=".80090pt" strokecolor="#004400">
                <v:path arrowok="t"/>
              </v:shape>
            </v:group>
            <v:group style="position:absolute;left:3896;top:65;width:16;height:2" coordorigin="3896,65" coordsize="16,2">
              <v:shape style="position:absolute;left:3896;top:65;width:16;height:2" coordorigin="3896,65" coordsize="16,0" path="m3896,65l3912,65e" filled="false" stroked="true" strokeweight=".80090pt" strokecolor="#004400">
                <v:path arrowok="t"/>
              </v:shape>
            </v:group>
            <v:group style="position:absolute;left:3928;top:65;width:16;height:2" coordorigin="3928,65" coordsize="16,2">
              <v:shape style="position:absolute;left:3928;top:65;width:16;height:2" coordorigin="3928,65" coordsize="16,0" path="m3928,65l3944,65e" filled="false" stroked="true" strokeweight=".80090pt" strokecolor="#004400">
                <v:path arrowok="t"/>
              </v:shape>
            </v:group>
            <v:group style="position:absolute;left:3960;top:65;width:16;height:2" coordorigin="3960,65" coordsize="16,2">
              <v:shape style="position:absolute;left:3960;top:65;width:16;height:2" coordorigin="3960,65" coordsize="16,0" path="m3960,65l3976,65e" filled="false" stroked="true" strokeweight=".80090pt" strokecolor="#004400">
                <v:path arrowok="t"/>
              </v:shape>
            </v:group>
            <v:group style="position:absolute;left:3992;top:65;width:16;height:2" coordorigin="3992,65" coordsize="16,2">
              <v:shape style="position:absolute;left:3992;top:65;width:16;height:2" coordorigin="3992,65" coordsize="16,0" path="m3992,65l4008,65e" filled="false" stroked="true" strokeweight=".80090pt" strokecolor="#004400">
                <v:path arrowok="t"/>
              </v:shape>
            </v:group>
            <v:group style="position:absolute;left:4024;top:65;width:16;height:2" coordorigin="4024,65" coordsize="16,2">
              <v:shape style="position:absolute;left:4024;top:65;width:16;height:2" coordorigin="4024,65" coordsize="16,0" path="m4024,65l4040,65e" filled="false" stroked="true" strokeweight=".80090pt" strokecolor="#004400">
                <v:path arrowok="t"/>
              </v:shape>
            </v:group>
            <v:group style="position:absolute;left:4056;top:65;width:16;height:2" coordorigin="4056,65" coordsize="16,2">
              <v:shape style="position:absolute;left:4056;top:65;width:16;height:2" coordorigin="4056,65" coordsize="16,0" path="m4056,65l4072,65e" filled="false" stroked="true" strokeweight=".80090pt" strokecolor="#004400">
                <v:path arrowok="t"/>
              </v:shape>
            </v:group>
            <v:group style="position:absolute;left:4088;top:65;width:16;height:2" coordorigin="4088,65" coordsize="16,2">
              <v:shape style="position:absolute;left:4088;top:65;width:16;height:2" coordorigin="4088,65" coordsize="16,0" path="m4088,65l4104,65e" filled="false" stroked="true" strokeweight=".80090pt" strokecolor="#004400">
                <v:path arrowok="t"/>
              </v:shape>
            </v:group>
            <v:group style="position:absolute;left:4120;top:65;width:16;height:2" coordorigin="4120,65" coordsize="16,2">
              <v:shape style="position:absolute;left:4120;top:65;width:16;height:2" coordorigin="4120,65" coordsize="16,0" path="m4120,65l4136,65e" filled="false" stroked="true" strokeweight=".80090pt" strokecolor="#004400">
                <v:path arrowok="t"/>
              </v:shape>
            </v:group>
            <v:group style="position:absolute;left:4152;top:65;width:16;height:2" coordorigin="4152,65" coordsize="16,2">
              <v:shape style="position:absolute;left:4152;top:65;width:16;height:2" coordorigin="4152,65" coordsize="16,0" path="m4152,65l4168,65e" filled="false" stroked="true" strokeweight=".80090pt" strokecolor="#004400">
                <v:path arrowok="t"/>
              </v:shape>
            </v:group>
            <v:group style="position:absolute;left:4184;top:65;width:16;height:2" coordorigin="4184,65" coordsize="16,2">
              <v:shape style="position:absolute;left:4184;top:65;width:16;height:2" coordorigin="4184,65" coordsize="16,0" path="m4184,65l4200,65e" filled="false" stroked="true" strokeweight=".80090pt" strokecolor="#004400">
                <v:path arrowok="t"/>
              </v:shape>
            </v:group>
            <v:group style="position:absolute;left:4216;top:65;width:16;height:2" coordorigin="4216,65" coordsize="16,2">
              <v:shape style="position:absolute;left:4216;top:65;width:16;height:2" coordorigin="4216,65" coordsize="16,0" path="m4216,65l4232,65e" filled="false" stroked="true" strokeweight=".80090pt" strokecolor="#004400">
                <v:path arrowok="t"/>
              </v:shape>
            </v:group>
            <v:group style="position:absolute;left:4248;top:65;width:16;height:2" coordorigin="4248,65" coordsize="16,2">
              <v:shape style="position:absolute;left:4248;top:65;width:16;height:2" coordorigin="4248,65" coordsize="16,0" path="m4248,65l4264,65e" filled="false" stroked="true" strokeweight=".80090pt" strokecolor="#004400">
                <v:path arrowok="t"/>
              </v:shape>
            </v:group>
            <v:group style="position:absolute;left:4280;top:65;width:16;height:2" coordorigin="4280,65" coordsize="16,2">
              <v:shape style="position:absolute;left:4280;top:65;width:16;height:2" coordorigin="4280,65" coordsize="16,0" path="m4280,65l4296,65e" filled="false" stroked="true" strokeweight=".80090pt" strokecolor="#004400">
                <v:path arrowok="t"/>
              </v:shape>
            </v:group>
            <v:group style="position:absolute;left:4312;top:65;width:16;height:2" coordorigin="4312,65" coordsize="16,2">
              <v:shape style="position:absolute;left:4312;top:65;width:16;height:2" coordorigin="4312,65" coordsize="16,0" path="m4312,65l4328,65e" filled="false" stroked="true" strokeweight=".80090pt" strokecolor="#004400">
                <v:path arrowok="t"/>
              </v:shape>
            </v:group>
            <v:group style="position:absolute;left:4344;top:65;width:16;height:2" coordorigin="4344,65" coordsize="16,2">
              <v:shape style="position:absolute;left:4344;top:65;width:16;height:2" coordorigin="4344,65" coordsize="16,0" path="m4344,65l4360,65e" filled="false" stroked="true" strokeweight=".80090pt" strokecolor="#004400">
                <v:path arrowok="t"/>
              </v:shape>
            </v:group>
            <v:group style="position:absolute;left:4376;top:65;width:16;height:2" coordorigin="4376,65" coordsize="16,2">
              <v:shape style="position:absolute;left:4376;top:65;width:16;height:2" coordorigin="4376,65" coordsize="16,0" path="m4376,65l4392,65e" filled="false" stroked="true" strokeweight=".80090pt" strokecolor="#004400">
                <v:path arrowok="t"/>
              </v:shape>
            </v:group>
            <v:group style="position:absolute;left:4408;top:65;width:16;height:2" coordorigin="4408,65" coordsize="16,2">
              <v:shape style="position:absolute;left:4408;top:65;width:16;height:2" coordorigin="4408,65" coordsize="16,0" path="m4408,65l4424,65e" filled="false" stroked="true" strokeweight=".80090pt" strokecolor="#004400">
                <v:path arrowok="t"/>
              </v:shape>
            </v:group>
            <v:group style="position:absolute;left:4440;top:65;width:16;height:2" coordorigin="4440,65" coordsize="16,2">
              <v:shape style="position:absolute;left:4440;top:65;width:16;height:2" coordorigin="4440,65" coordsize="16,0" path="m4440,65l4456,65e" filled="false" stroked="true" strokeweight=".80090pt" strokecolor="#004400">
                <v:path arrowok="t"/>
              </v:shape>
            </v:group>
            <v:group style="position:absolute;left:4472;top:65;width:16;height:2" coordorigin="4472,65" coordsize="16,2">
              <v:shape style="position:absolute;left:4472;top:65;width:16;height:2" coordorigin="4472,65" coordsize="16,0" path="m4472,65l4488,65e" filled="false" stroked="true" strokeweight=".80090pt" strokecolor="#004400">
                <v:path arrowok="t"/>
              </v:shape>
            </v:group>
            <v:group style="position:absolute;left:4504;top:65;width:16;height:2" coordorigin="4504,65" coordsize="16,2">
              <v:shape style="position:absolute;left:4504;top:65;width:16;height:2" coordorigin="4504,65" coordsize="16,0" path="m4504,65l4520,65e" filled="false" stroked="true" strokeweight=".80090pt" strokecolor="#004400">
                <v:path arrowok="t"/>
              </v:shape>
            </v:group>
            <v:group style="position:absolute;left:4536;top:65;width:16;height:2" coordorigin="4536,65" coordsize="16,2">
              <v:shape style="position:absolute;left:4536;top:65;width:16;height:2" coordorigin="4536,65" coordsize="16,0" path="m4536,65l4552,65e" filled="false" stroked="true" strokeweight=".80090pt" strokecolor="#004400">
                <v:path arrowok="t"/>
              </v:shape>
            </v:group>
            <v:group style="position:absolute;left:4568;top:65;width:16;height:2" coordorigin="4568,65" coordsize="16,2">
              <v:shape style="position:absolute;left:4568;top:65;width:16;height:2" coordorigin="4568,65" coordsize="16,0" path="m4568,65l4584,65e" filled="false" stroked="true" strokeweight=".80090pt" strokecolor="#004400">
                <v:path arrowok="t"/>
              </v:shape>
            </v:group>
            <v:group style="position:absolute;left:4601;top:65;width:16;height:2" coordorigin="4601,65" coordsize="16,2">
              <v:shape style="position:absolute;left:4601;top:65;width:16;height:2" coordorigin="4601,65" coordsize="16,0" path="m4601,65l4617,65e" filled="false" stroked="true" strokeweight=".80090pt" strokecolor="#004400">
                <v:path arrowok="t"/>
              </v:shape>
            </v:group>
            <v:group style="position:absolute;left:4633;top:65;width:16;height:2" coordorigin="4633,65" coordsize="16,2">
              <v:shape style="position:absolute;left:4633;top:65;width:16;height:2" coordorigin="4633,65" coordsize="16,0" path="m4633,65l4649,65e" filled="false" stroked="true" strokeweight=".80090pt" strokecolor="#004400">
                <v:path arrowok="t"/>
              </v:shape>
            </v:group>
            <v:group style="position:absolute;left:4665;top:65;width:16;height:2" coordorigin="4665,65" coordsize="16,2">
              <v:shape style="position:absolute;left:4665;top:65;width:16;height:2" coordorigin="4665,65" coordsize="16,0" path="m4665,65l4681,65e" filled="false" stroked="true" strokeweight=".80090pt" strokecolor="#004400">
                <v:path arrowok="t"/>
              </v:shape>
            </v:group>
            <v:group style="position:absolute;left:4697;top:65;width:16;height:2" coordorigin="4697,65" coordsize="16,2">
              <v:shape style="position:absolute;left:4697;top:65;width:16;height:2" coordorigin="4697,65" coordsize="16,0" path="m4697,65l4713,65e" filled="false" stroked="true" strokeweight=".80090pt" strokecolor="#004400">
                <v:path arrowok="t"/>
              </v:shape>
            </v:group>
            <v:group style="position:absolute;left:4729;top:65;width:16;height:2" coordorigin="4729,65" coordsize="16,2">
              <v:shape style="position:absolute;left:4729;top:65;width:16;height:2" coordorigin="4729,65" coordsize="16,0" path="m4729,65l4745,65e" filled="false" stroked="true" strokeweight=".80090pt" strokecolor="#004400">
                <v:path arrowok="t"/>
              </v:shape>
            </v:group>
            <v:group style="position:absolute;left:4761;top:65;width:16;height:2" coordorigin="4761,65" coordsize="16,2">
              <v:shape style="position:absolute;left:4761;top:65;width:16;height:2" coordorigin="4761,65" coordsize="16,0" path="m4761,65l4777,65e" filled="false" stroked="true" strokeweight=".80090pt" strokecolor="#004400">
                <v:path arrowok="t"/>
              </v:shape>
            </v:group>
            <v:group style="position:absolute;left:4793;top:65;width:16;height:2" coordorigin="4793,65" coordsize="16,2">
              <v:shape style="position:absolute;left:4793;top:65;width:16;height:2" coordorigin="4793,65" coordsize="16,0" path="m4793,65l4809,65e" filled="false" stroked="true" strokeweight=".80090pt" strokecolor="#004400">
                <v:path arrowok="t"/>
              </v:shape>
            </v:group>
            <v:group style="position:absolute;left:4825;top:65;width:16;height:2" coordorigin="4825,65" coordsize="16,2">
              <v:shape style="position:absolute;left:4825;top:65;width:16;height:2" coordorigin="4825,65" coordsize="16,0" path="m4825,65l4841,65e" filled="false" stroked="true" strokeweight=".80090pt" strokecolor="#004400">
                <v:path arrowok="t"/>
              </v:shape>
            </v:group>
            <v:group style="position:absolute;left:4857;top:65;width:16;height:2" coordorigin="4857,65" coordsize="16,2">
              <v:shape style="position:absolute;left:4857;top:65;width:16;height:2" coordorigin="4857,65" coordsize="16,0" path="m4857,65l4873,65e" filled="false" stroked="true" strokeweight=".80090pt" strokecolor="#004400">
                <v:path arrowok="t"/>
              </v:shape>
            </v:group>
            <v:group style="position:absolute;left:4889;top:65;width:16;height:2" coordorigin="4889,65" coordsize="16,2">
              <v:shape style="position:absolute;left:4889;top:65;width:16;height:2" coordorigin="4889,65" coordsize="16,0" path="m4889,65l4905,65e" filled="false" stroked="true" strokeweight=".80090pt" strokecolor="#004400">
                <v:path arrowok="t"/>
              </v:shape>
            </v:group>
            <v:group style="position:absolute;left:4921;top:65;width:16;height:2" coordorigin="4921,65" coordsize="16,2">
              <v:shape style="position:absolute;left:4921;top:65;width:16;height:2" coordorigin="4921,65" coordsize="16,0" path="m4921,65l4937,65e" filled="false" stroked="true" strokeweight=".80090pt" strokecolor="#004400">
                <v:path arrowok="t"/>
              </v:shape>
            </v:group>
            <v:group style="position:absolute;left:4953;top:65;width:16;height:2" coordorigin="4953,65" coordsize="16,2">
              <v:shape style="position:absolute;left:4953;top:65;width:16;height:2" coordorigin="4953,65" coordsize="16,0" path="m4953,65l4969,65e" filled="false" stroked="true" strokeweight=".80090pt" strokecolor="#004400">
                <v:path arrowok="t"/>
              </v:shape>
            </v:group>
            <v:group style="position:absolute;left:4985;top:65;width:16;height:2" coordorigin="4985,65" coordsize="16,2">
              <v:shape style="position:absolute;left:4985;top:65;width:16;height:2" coordorigin="4985,65" coordsize="16,0" path="m4985,65l5001,65e" filled="false" stroked="true" strokeweight=".80090pt" strokecolor="#004400">
                <v:path arrowok="t"/>
              </v:shape>
            </v:group>
            <v:group style="position:absolute;left:5017;top:65;width:16;height:2" coordorigin="5017,65" coordsize="16,2">
              <v:shape style="position:absolute;left:5017;top:65;width:16;height:2" coordorigin="5017,65" coordsize="16,0" path="m5017,65l5033,65e" filled="false" stroked="true" strokeweight=".80090pt" strokecolor="#004400">
                <v:path arrowok="t"/>
              </v:shape>
            </v:group>
            <v:group style="position:absolute;left:5049;top:65;width:16;height:2" coordorigin="5049,65" coordsize="16,2">
              <v:shape style="position:absolute;left:5049;top:65;width:16;height:2" coordorigin="5049,65" coordsize="16,0" path="m5049,65l5065,65e" filled="false" stroked="true" strokeweight=".80090pt" strokecolor="#004400">
                <v:path arrowok="t"/>
              </v:shape>
            </v:group>
            <v:group style="position:absolute;left:5081;top:65;width:16;height:2" coordorigin="5081,65" coordsize="16,2">
              <v:shape style="position:absolute;left:5081;top:65;width:16;height:2" coordorigin="5081,65" coordsize="16,0" path="m5081,65l5097,65e" filled="false" stroked="true" strokeweight=".80090pt" strokecolor="#004400">
                <v:path arrowok="t"/>
              </v:shape>
            </v:group>
            <v:group style="position:absolute;left:5113;top:65;width:16;height:2" coordorigin="5113,65" coordsize="16,2">
              <v:shape style="position:absolute;left:5113;top:65;width:16;height:2" coordorigin="5113,65" coordsize="16,0" path="m5113,65l5129,65e" filled="false" stroked="true" strokeweight=".80090pt" strokecolor="#004400">
                <v:path arrowok="t"/>
              </v:shape>
            </v:group>
            <v:group style="position:absolute;left:5145;top:65;width:16;height:2" coordorigin="5145,65" coordsize="16,2">
              <v:shape style="position:absolute;left:5145;top:65;width:16;height:2" coordorigin="5145,65" coordsize="16,0" path="m5145,65l5161,65e" filled="false" stroked="true" strokeweight=".80090pt" strokecolor="#004400">
                <v:path arrowok="t"/>
              </v:shape>
            </v:group>
            <v:group style="position:absolute;left:5177;top:65;width:16;height:2" coordorigin="5177,65" coordsize="16,2">
              <v:shape style="position:absolute;left:5177;top:65;width:16;height:2" coordorigin="5177,65" coordsize="16,0" path="m5177,65l5193,65e" filled="false" stroked="true" strokeweight=".80090pt" strokecolor="#004400">
                <v:path arrowok="t"/>
              </v:shape>
            </v:group>
            <v:group style="position:absolute;left:5209;top:65;width:16;height:2" coordorigin="5209,65" coordsize="16,2">
              <v:shape style="position:absolute;left:5209;top:65;width:16;height:2" coordorigin="5209,65" coordsize="16,0" path="m5209,65l5225,65e" filled="false" stroked="true" strokeweight=".80090pt" strokecolor="#004400">
                <v:path arrowok="t"/>
              </v:shape>
            </v:group>
            <v:group style="position:absolute;left:5241;top:65;width:16;height:2" coordorigin="5241,65" coordsize="16,2">
              <v:shape style="position:absolute;left:5241;top:65;width:16;height:2" coordorigin="5241,65" coordsize="16,0" path="m5241,65l5257,65e" filled="false" stroked="true" strokeweight=".80090pt" strokecolor="#004400">
                <v:path arrowok="t"/>
              </v:shape>
            </v:group>
            <v:group style="position:absolute;left:5273;top:65;width:16;height:2" coordorigin="5273,65" coordsize="16,2">
              <v:shape style="position:absolute;left:5273;top:65;width:16;height:2" coordorigin="5273,65" coordsize="16,0" path="m5273,65l5289,65e" filled="false" stroked="true" strokeweight=".80090pt" strokecolor="#004400">
                <v:path arrowok="t"/>
              </v:shape>
            </v:group>
            <v:group style="position:absolute;left:5305;top:65;width:16;height:2" coordorigin="5305,65" coordsize="16,2">
              <v:shape style="position:absolute;left:5305;top:65;width:16;height:2" coordorigin="5305,65" coordsize="16,0" path="m5305,65l5321,65e" filled="false" stroked="true" strokeweight=".80090pt" strokecolor="#004400">
                <v:path arrowok="t"/>
              </v:shape>
            </v:group>
            <v:group style="position:absolute;left:5337;top:65;width:16;height:2" coordorigin="5337,65" coordsize="16,2">
              <v:shape style="position:absolute;left:5337;top:65;width:16;height:2" coordorigin="5337,65" coordsize="16,0" path="m5337,65l5353,65e" filled="false" stroked="true" strokeweight=".80090pt" strokecolor="#004400">
                <v:path arrowok="t"/>
              </v:shape>
            </v:group>
            <v:group style="position:absolute;left:5369;top:65;width:16;height:2" coordorigin="5369,65" coordsize="16,2">
              <v:shape style="position:absolute;left:5369;top:65;width:16;height:2" coordorigin="5369,65" coordsize="16,0" path="m5369,65l5385,65e" filled="false" stroked="true" strokeweight=".80090pt" strokecolor="#004400">
                <v:path arrowok="t"/>
              </v:shape>
            </v:group>
            <v:group style="position:absolute;left:5401;top:65;width:16;height:2" coordorigin="5401,65" coordsize="16,2">
              <v:shape style="position:absolute;left:5401;top:65;width:16;height:2" coordorigin="5401,65" coordsize="16,0" path="m5401,65l5417,65e" filled="false" stroked="true" strokeweight=".80090pt" strokecolor="#004400">
                <v:path arrowok="t"/>
              </v:shape>
            </v:group>
            <v:group style="position:absolute;left:5433;top:65;width:16;height:2" coordorigin="5433,65" coordsize="16,2">
              <v:shape style="position:absolute;left:5433;top:65;width:16;height:2" coordorigin="5433,65" coordsize="16,0" path="m5433,65l5449,65e" filled="false" stroked="true" strokeweight=".80090pt" strokecolor="#004400">
                <v:path arrowok="t"/>
              </v:shape>
            </v:group>
            <v:group style="position:absolute;left:5465;top:65;width:16;height:2" coordorigin="5465,65" coordsize="16,2">
              <v:shape style="position:absolute;left:5465;top:65;width:16;height:2" coordorigin="5465,65" coordsize="16,0" path="m5465,65l5482,65e" filled="false" stroked="true" strokeweight=".80090pt" strokecolor="#004400">
                <v:path arrowok="t"/>
              </v:shape>
            </v:group>
            <v:group style="position:absolute;left:5498;top:65;width:16;height:2" coordorigin="5498,65" coordsize="16,2">
              <v:shape style="position:absolute;left:5498;top:65;width:16;height:2" coordorigin="5498,65" coordsize="16,0" path="m5498,65l5514,65e" filled="false" stroked="true" strokeweight=".80090pt" strokecolor="#004400">
                <v:path arrowok="t"/>
              </v:shape>
            </v:group>
            <v:group style="position:absolute;left:5530;top:65;width:16;height:2" coordorigin="5530,65" coordsize="16,2">
              <v:shape style="position:absolute;left:5530;top:65;width:16;height:2" coordorigin="5530,65" coordsize="16,0" path="m5530,65l5546,65e" filled="false" stroked="true" strokeweight=".80090pt" strokecolor="#004400">
                <v:path arrowok="t"/>
              </v:shape>
            </v:group>
            <v:group style="position:absolute;left:5562;top:65;width:16;height:2" coordorigin="5562,65" coordsize="16,2">
              <v:shape style="position:absolute;left:5562;top:65;width:16;height:2" coordorigin="5562,65" coordsize="16,0" path="m5562,65l5578,65e" filled="false" stroked="true" strokeweight=".80090pt" strokecolor="#004400">
                <v:path arrowok="t"/>
              </v:shape>
            </v:group>
            <v:group style="position:absolute;left:5594;top:65;width:16;height:2" coordorigin="5594,65" coordsize="16,2">
              <v:shape style="position:absolute;left:5594;top:65;width:16;height:2" coordorigin="5594,65" coordsize="16,0" path="m5594,65l5610,65e" filled="false" stroked="true" strokeweight=".80090pt" strokecolor="#004400">
                <v:path arrowok="t"/>
              </v:shape>
            </v:group>
            <v:group style="position:absolute;left:5626;top:65;width:16;height:2" coordorigin="5626,65" coordsize="16,2">
              <v:shape style="position:absolute;left:5626;top:65;width:16;height:2" coordorigin="5626,65" coordsize="16,0" path="m5626,65l5642,65e" filled="false" stroked="true" strokeweight=".80090pt" strokecolor="#004400">
                <v:path arrowok="t"/>
              </v:shape>
            </v:group>
            <v:group style="position:absolute;left:5658;top:65;width:16;height:2" coordorigin="5658,65" coordsize="16,2">
              <v:shape style="position:absolute;left:5658;top:65;width:16;height:2" coordorigin="5658,65" coordsize="16,0" path="m5658,65l5674,65e" filled="false" stroked="true" strokeweight=".80090pt" strokecolor="#004400">
                <v:path arrowok="t"/>
              </v:shape>
            </v:group>
            <v:group style="position:absolute;left:5690;top:65;width:16;height:2" coordorigin="5690,65" coordsize="16,2">
              <v:shape style="position:absolute;left:5690;top:65;width:16;height:2" coordorigin="5690,65" coordsize="16,0" path="m5690,65l5706,65e" filled="false" stroked="true" strokeweight=".80090pt" strokecolor="#004400">
                <v:path arrowok="t"/>
              </v:shape>
            </v:group>
            <v:group style="position:absolute;left:5722;top:65;width:16;height:2" coordorigin="5722,65" coordsize="16,2">
              <v:shape style="position:absolute;left:5722;top:65;width:16;height:2" coordorigin="5722,65" coordsize="16,0" path="m5722,65l5738,65e" filled="false" stroked="true" strokeweight=".80090pt" strokecolor="#004400">
                <v:path arrowok="t"/>
              </v:shape>
            </v:group>
            <v:group style="position:absolute;left:5754;top:65;width:16;height:2" coordorigin="5754,65" coordsize="16,2">
              <v:shape style="position:absolute;left:5754;top:65;width:16;height:2" coordorigin="5754,65" coordsize="16,0" path="m5754,65l5770,65e" filled="false" stroked="true" strokeweight=".80090pt" strokecolor="#004400">
                <v:path arrowok="t"/>
              </v:shape>
            </v:group>
            <v:group style="position:absolute;left:5786;top:65;width:16;height:2" coordorigin="5786,65" coordsize="16,2">
              <v:shape style="position:absolute;left:5786;top:65;width:16;height:2" coordorigin="5786,65" coordsize="16,0" path="m5786,65l5802,65e" filled="false" stroked="true" strokeweight=".80090pt" strokecolor="#004400">
                <v:path arrowok="t"/>
              </v:shape>
            </v:group>
            <v:group style="position:absolute;left:5818;top:65;width:16;height:2" coordorigin="5818,65" coordsize="16,2">
              <v:shape style="position:absolute;left:5818;top:65;width:16;height:2" coordorigin="5818,65" coordsize="16,0" path="m5818,65l5834,65e" filled="false" stroked="true" strokeweight=".80090pt" strokecolor="#004400">
                <v:path arrowok="t"/>
              </v:shape>
            </v:group>
            <v:group style="position:absolute;left:5850;top:65;width:16;height:2" coordorigin="5850,65" coordsize="16,2">
              <v:shape style="position:absolute;left:5850;top:65;width:16;height:2" coordorigin="5850,65" coordsize="16,0" path="m5850,65l5866,65e" filled="false" stroked="true" strokeweight=".80090pt" strokecolor="#004400">
                <v:path arrowok="t"/>
              </v:shape>
            </v:group>
            <v:group style="position:absolute;left:5882;top:65;width:16;height:2" coordorigin="5882,65" coordsize="16,2">
              <v:shape style="position:absolute;left:5882;top:65;width:16;height:2" coordorigin="5882,65" coordsize="16,0" path="m5882,65l5898,65e" filled="false" stroked="true" strokeweight=".80090pt" strokecolor="#004400">
                <v:path arrowok="t"/>
              </v:shape>
            </v:group>
            <v:group style="position:absolute;left:5914;top:65;width:16;height:2" coordorigin="5914,65" coordsize="16,2">
              <v:shape style="position:absolute;left:5914;top:65;width:16;height:2" coordorigin="5914,65" coordsize="16,0" path="m5914,65l5930,65e" filled="false" stroked="true" strokeweight=".80090pt" strokecolor="#004400">
                <v:path arrowok="t"/>
              </v:shape>
            </v:group>
            <v:group style="position:absolute;left:5946;top:65;width:16;height:2" coordorigin="5946,65" coordsize="16,2">
              <v:shape style="position:absolute;left:5946;top:65;width:16;height:2" coordorigin="5946,65" coordsize="16,0" path="m5946,65l5962,65e" filled="false" stroked="true" strokeweight=".80090pt" strokecolor="#004400">
                <v:path arrowok="t"/>
              </v:shape>
            </v:group>
            <v:group style="position:absolute;left:5978;top:65;width:16;height:2" coordorigin="5978,65" coordsize="16,2">
              <v:shape style="position:absolute;left:5978;top:65;width:16;height:2" coordorigin="5978,65" coordsize="16,0" path="m5978,65l5994,65e" filled="false" stroked="true" strokeweight=".80090pt" strokecolor="#004400">
                <v:path arrowok="t"/>
              </v:shape>
            </v:group>
            <v:group style="position:absolute;left:6010;top:65;width:16;height:2" coordorigin="6010,65" coordsize="16,2">
              <v:shape style="position:absolute;left:6010;top:65;width:16;height:2" coordorigin="6010,65" coordsize="16,0" path="m6010,65l6026,65e" filled="false" stroked="true" strokeweight=".80090pt" strokecolor="#004400">
                <v:path arrowok="t"/>
              </v:shape>
            </v:group>
            <v:group style="position:absolute;left:6042;top:65;width:16;height:2" coordorigin="6042,65" coordsize="16,2">
              <v:shape style="position:absolute;left:6042;top:65;width:16;height:2" coordorigin="6042,65" coordsize="16,0" path="m6042,65l6058,65e" filled="false" stroked="true" strokeweight=".80090pt" strokecolor="#004400">
                <v:path arrowok="t"/>
              </v:shape>
            </v:group>
            <v:group style="position:absolute;left:6074;top:65;width:16;height:2" coordorigin="6074,65" coordsize="16,2">
              <v:shape style="position:absolute;left:6074;top:65;width:16;height:2" coordorigin="6074,65" coordsize="16,0" path="m6074,65l6090,65e" filled="false" stroked="true" strokeweight=".80090pt" strokecolor="#004400">
                <v:path arrowok="t"/>
              </v:shape>
            </v:group>
            <v:group style="position:absolute;left:6106;top:65;width:16;height:2" coordorigin="6106,65" coordsize="16,2">
              <v:shape style="position:absolute;left:6106;top:65;width:16;height:2" coordorigin="6106,65" coordsize="16,0" path="m6106,65l6122,65e" filled="false" stroked="true" strokeweight=".80090pt" strokecolor="#004400">
                <v:path arrowok="t"/>
              </v:shape>
            </v:group>
            <v:group style="position:absolute;left:6138;top:65;width:16;height:2" coordorigin="6138,65" coordsize="16,2">
              <v:shape style="position:absolute;left:6138;top:65;width:16;height:2" coordorigin="6138,65" coordsize="16,0" path="m6138,65l6154,65e" filled="false" stroked="true" strokeweight=".80090pt" strokecolor="#004400">
                <v:path arrowok="t"/>
              </v:shape>
            </v:group>
            <v:group style="position:absolute;left:6170;top:65;width:16;height:2" coordorigin="6170,65" coordsize="16,2">
              <v:shape style="position:absolute;left:6170;top:65;width:16;height:2" coordorigin="6170,65" coordsize="16,0" path="m6170,65l6186,65e" filled="false" stroked="true" strokeweight=".80090pt" strokecolor="#004400">
                <v:path arrowok="t"/>
              </v:shape>
            </v:group>
            <v:group style="position:absolute;left:6202;top:65;width:16;height:2" coordorigin="6202,65" coordsize="16,2">
              <v:shape style="position:absolute;left:6202;top:65;width:16;height:2" coordorigin="6202,65" coordsize="16,0" path="m6202,65l6218,65e" filled="false" stroked="true" strokeweight=".80090pt" strokecolor="#004400">
                <v:path arrowok="t"/>
              </v:shape>
            </v:group>
            <v:group style="position:absolute;left:6234;top:65;width:16;height:2" coordorigin="6234,65" coordsize="16,2">
              <v:shape style="position:absolute;left:6234;top:65;width:16;height:2" coordorigin="6234,65" coordsize="16,0" path="m6234,65l6250,65e" filled="false" stroked="true" strokeweight=".80090pt" strokecolor="#004400">
                <v:path arrowok="t"/>
              </v:shape>
            </v:group>
            <v:group style="position:absolute;left:6266;top:65;width:16;height:2" coordorigin="6266,65" coordsize="16,2">
              <v:shape style="position:absolute;left:6266;top:65;width:16;height:2" coordorigin="6266,65" coordsize="16,0" path="m6266,65l6282,65e" filled="false" stroked="true" strokeweight=".80090pt" strokecolor="#004400">
                <v:path arrowok="t"/>
              </v:shape>
            </v:group>
            <v:group style="position:absolute;left:6298;top:65;width:16;height:2" coordorigin="6298,65" coordsize="16,2">
              <v:shape style="position:absolute;left:6298;top:65;width:16;height:2" coordorigin="6298,65" coordsize="16,0" path="m6298,65l6314,65e" filled="false" stroked="true" strokeweight=".80090pt" strokecolor="#004400">
                <v:path arrowok="t"/>
              </v:shape>
            </v:group>
            <v:group style="position:absolute;left:6330;top:65;width:16;height:2" coordorigin="6330,65" coordsize="16,2">
              <v:shape style="position:absolute;left:6330;top:65;width:16;height:2" coordorigin="6330,65" coordsize="16,0" path="m6330,65l6346,65e" filled="false" stroked="true" strokeweight=".80090pt" strokecolor="#004400">
                <v:path arrowok="t"/>
              </v:shape>
            </v:group>
            <v:group style="position:absolute;left:6362;top:65;width:16;height:2" coordorigin="6362,65" coordsize="16,2">
              <v:shape style="position:absolute;left:6362;top:65;width:16;height:2" coordorigin="6362,65" coordsize="16,0" path="m6362,65l6379,65e" filled="false" stroked="true" strokeweight=".80090pt" strokecolor="#004400">
                <v:path arrowok="t"/>
              </v:shape>
            </v:group>
            <v:group style="position:absolute;left:6395;top:65;width:16;height:2" coordorigin="6395,65" coordsize="16,2">
              <v:shape style="position:absolute;left:6395;top:65;width:16;height:2" coordorigin="6395,65" coordsize="16,0" path="m6395,65l6411,65e" filled="false" stroked="true" strokeweight=".80090pt" strokecolor="#004400">
                <v:path arrowok="t"/>
              </v:shape>
            </v:group>
            <v:group style="position:absolute;left:6427;top:65;width:16;height:2" coordorigin="6427,65" coordsize="16,2">
              <v:shape style="position:absolute;left:6427;top:65;width:16;height:2" coordorigin="6427,65" coordsize="16,0" path="m6427,65l6443,65e" filled="false" stroked="true" strokeweight=".80090pt" strokecolor="#004400">
                <v:path arrowok="t"/>
              </v:shape>
            </v:group>
            <v:group style="position:absolute;left:6459;top:65;width:16;height:2" coordorigin="6459,65" coordsize="16,2">
              <v:shape style="position:absolute;left:6459;top:65;width:16;height:2" coordorigin="6459,65" coordsize="16,0" path="m6459,65l6475,65e" filled="false" stroked="true" strokeweight=".80090pt" strokecolor="#004400">
                <v:path arrowok="t"/>
              </v:shape>
            </v:group>
            <v:group style="position:absolute;left:6491;top:65;width:16;height:2" coordorigin="6491,65" coordsize="16,2">
              <v:shape style="position:absolute;left:6491;top:65;width:16;height:2" coordorigin="6491,65" coordsize="16,0" path="m6491,65l6507,65e" filled="false" stroked="true" strokeweight=".80090pt" strokecolor="#004400">
                <v:path arrowok="t"/>
              </v:shape>
            </v:group>
            <v:group style="position:absolute;left:6523;top:65;width:16;height:2" coordorigin="6523,65" coordsize="16,2">
              <v:shape style="position:absolute;left:6523;top:65;width:16;height:2" coordorigin="6523,65" coordsize="16,0" path="m6523,65l6539,65e" filled="false" stroked="true" strokeweight=".80090pt" strokecolor="#004400">
                <v:path arrowok="t"/>
              </v:shape>
            </v:group>
            <v:group style="position:absolute;left:6555;top:65;width:16;height:2" coordorigin="6555,65" coordsize="16,2">
              <v:shape style="position:absolute;left:6555;top:65;width:16;height:2" coordorigin="6555,65" coordsize="16,0" path="m6555,65l6571,65e" filled="false" stroked="true" strokeweight=".80090pt" strokecolor="#004400">
                <v:path arrowok="t"/>
              </v:shape>
            </v:group>
            <v:group style="position:absolute;left:6587;top:65;width:16;height:2" coordorigin="6587,65" coordsize="16,2">
              <v:shape style="position:absolute;left:6587;top:65;width:16;height:2" coordorigin="6587,65" coordsize="16,0" path="m6587,65l6603,65e" filled="false" stroked="true" strokeweight=".80090pt" strokecolor="#004400">
                <v:path arrowok="t"/>
              </v:shape>
            </v:group>
            <v:group style="position:absolute;left:6619;top:65;width:16;height:2" coordorigin="6619,65" coordsize="16,2">
              <v:shape style="position:absolute;left:6619;top:65;width:16;height:2" coordorigin="6619,65" coordsize="16,0" path="m6619,65l6635,65e" filled="false" stroked="true" strokeweight=".80090pt" strokecolor="#004400">
                <v:path arrowok="t"/>
              </v:shape>
            </v:group>
            <v:group style="position:absolute;left:6651;top:65;width:16;height:2" coordorigin="6651,65" coordsize="16,2">
              <v:shape style="position:absolute;left:6651;top:65;width:16;height:2" coordorigin="6651,65" coordsize="16,0" path="m6651,65l6667,65e" filled="false" stroked="true" strokeweight=".80090pt" strokecolor="#004400">
                <v:path arrowok="t"/>
              </v:shape>
            </v:group>
            <v:group style="position:absolute;left:6683;top:65;width:16;height:2" coordorigin="6683,65" coordsize="16,2">
              <v:shape style="position:absolute;left:6683;top:65;width:16;height:2" coordorigin="6683,65" coordsize="16,0" path="m6683,65l6699,65e" filled="false" stroked="true" strokeweight=".80090pt" strokecolor="#004400">
                <v:path arrowok="t"/>
              </v:shape>
            </v:group>
            <v:group style="position:absolute;left:6715;top:65;width:16;height:2" coordorigin="6715,65" coordsize="16,2">
              <v:shape style="position:absolute;left:6715;top:65;width:16;height:2" coordorigin="6715,65" coordsize="16,0" path="m6715,65l6731,65e" filled="false" stroked="true" strokeweight=".80090pt" strokecolor="#004400">
                <v:path arrowok="t"/>
              </v:shape>
            </v:group>
            <v:group style="position:absolute;left:6747;top:65;width:16;height:2" coordorigin="6747,65" coordsize="16,2">
              <v:shape style="position:absolute;left:6747;top:65;width:16;height:2" coordorigin="6747,65" coordsize="16,0" path="m6747,65l6763,65e" filled="false" stroked="true" strokeweight=".80090pt" strokecolor="#004400">
                <v:path arrowok="t"/>
              </v:shape>
            </v:group>
            <v:group style="position:absolute;left:6779;top:65;width:16;height:2" coordorigin="6779,65" coordsize="16,2">
              <v:shape style="position:absolute;left:6779;top:65;width:16;height:2" coordorigin="6779,65" coordsize="16,0" path="m6779,65l6795,65e" filled="false" stroked="true" strokeweight=".80090pt" strokecolor="#004400">
                <v:path arrowok="t"/>
              </v:shape>
            </v:group>
            <v:group style="position:absolute;left:6811;top:65;width:16;height:2" coordorigin="6811,65" coordsize="16,2">
              <v:shape style="position:absolute;left:6811;top:65;width:16;height:2" coordorigin="6811,65" coordsize="16,0" path="m6811,65l6827,65e" filled="false" stroked="true" strokeweight=".80090pt" strokecolor="#004400">
                <v:path arrowok="t"/>
              </v:shape>
            </v:group>
            <v:group style="position:absolute;left:6843;top:65;width:16;height:2" coordorigin="6843,65" coordsize="16,2">
              <v:shape style="position:absolute;left:6843;top:65;width:16;height:2" coordorigin="6843,65" coordsize="16,0" path="m6843,65l6859,65e" filled="false" stroked="true" strokeweight=".80090pt" strokecolor="#004400">
                <v:path arrowok="t"/>
              </v:shape>
            </v:group>
            <v:group style="position:absolute;left:6875;top:65;width:16;height:2" coordorigin="6875,65" coordsize="16,2">
              <v:shape style="position:absolute;left:6875;top:65;width:16;height:2" coordorigin="6875,65" coordsize="16,0" path="m6875,65l6891,65e" filled="false" stroked="true" strokeweight=".80090pt" strokecolor="#004400">
                <v:path arrowok="t"/>
              </v:shape>
            </v:group>
            <v:group style="position:absolute;left:6907;top:65;width:16;height:2" coordorigin="6907,65" coordsize="16,2">
              <v:shape style="position:absolute;left:6907;top:65;width:16;height:2" coordorigin="6907,65" coordsize="16,0" path="m6907,65l6923,65e" filled="false" stroked="true" strokeweight=".80090pt" strokecolor="#004400">
                <v:path arrowok="t"/>
              </v:shape>
            </v:group>
            <v:group style="position:absolute;left:6939;top:65;width:16;height:2" coordorigin="6939,65" coordsize="16,2">
              <v:shape style="position:absolute;left:6939;top:65;width:16;height:2" coordorigin="6939,65" coordsize="16,0" path="m6939,65l6955,65e" filled="false" stroked="true" strokeweight=".80090pt" strokecolor="#004400">
                <v:path arrowok="t"/>
              </v:shape>
            </v:group>
            <v:group style="position:absolute;left:6971;top:65;width:16;height:2" coordorigin="6971,65" coordsize="16,2">
              <v:shape style="position:absolute;left:6971;top:65;width:16;height:2" coordorigin="6971,65" coordsize="16,0" path="m6971,65l6987,65e" filled="false" stroked="true" strokeweight=".80090pt" strokecolor="#004400">
                <v:path arrowok="t"/>
              </v:shape>
            </v:group>
            <v:group style="position:absolute;left:7003;top:65;width:16;height:2" coordorigin="7003,65" coordsize="16,2">
              <v:shape style="position:absolute;left:7003;top:65;width:16;height:2" coordorigin="7003,65" coordsize="16,0" path="m7003,65l7019,65e" filled="false" stroked="true" strokeweight=".80090pt" strokecolor="#004400">
                <v:path arrowok="t"/>
              </v:shape>
            </v:group>
            <v:group style="position:absolute;left:7035;top:65;width:16;height:2" coordorigin="7035,65" coordsize="16,2">
              <v:shape style="position:absolute;left:7035;top:65;width:16;height:2" coordorigin="7035,65" coordsize="16,0" path="m7035,65l7051,65e" filled="false" stroked="true" strokeweight=".80090pt" strokecolor="#004400">
                <v:path arrowok="t"/>
              </v:shape>
            </v:group>
            <v:group style="position:absolute;left:7067;top:65;width:16;height:2" coordorigin="7067,65" coordsize="16,2">
              <v:shape style="position:absolute;left:7067;top:65;width:16;height:2" coordorigin="7067,65" coordsize="16,0" path="m7067,65l7083,65e" filled="false" stroked="true" strokeweight=".80090pt" strokecolor="#004400">
                <v:path arrowok="t"/>
              </v:shape>
            </v:group>
            <v:group style="position:absolute;left:7099;top:65;width:16;height:2" coordorigin="7099,65" coordsize="16,2">
              <v:shape style="position:absolute;left:7099;top:65;width:16;height:2" coordorigin="7099,65" coordsize="16,0" path="m7099,65l7115,65e" filled="false" stroked="true" strokeweight=".80090pt" strokecolor="#004400">
                <v:path arrowok="t"/>
              </v:shape>
            </v:group>
            <v:group style="position:absolute;left:7131;top:65;width:16;height:2" coordorigin="7131,65" coordsize="16,2">
              <v:shape style="position:absolute;left:7131;top:65;width:16;height:2" coordorigin="7131,65" coordsize="16,0" path="m7131,65l7147,65e" filled="false" stroked="true" strokeweight=".80090pt" strokecolor="#004400">
                <v:path arrowok="t"/>
              </v:shape>
            </v:group>
            <v:group style="position:absolute;left:7163;top:65;width:16;height:2" coordorigin="7163,65" coordsize="16,2">
              <v:shape style="position:absolute;left:7163;top:65;width:16;height:2" coordorigin="7163,65" coordsize="16,0" path="m7163,65l7179,65e" filled="false" stroked="true" strokeweight=".80090pt" strokecolor="#004400">
                <v:path arrowok="t"/>
              </v:shape>
            </v:group>
            <v:group style="position:absolute;left:7195;top:65;width:16;height:2" coordorigin="7195,65" coordsize="16,2">
              <v:shape style="position:absolute;left:7195;top:65;width:16;height:2" coordorigin="7195,65" coordsize="16,0" path="m7195,65l7211,65e" filled="false" stroked="true" strokeweight=".80090pt" strokecolor="#004400">
                <v:path arrowok="t"/>
              </v:shape>
            </v:group>
            <v:group style="position:absolute;left:7227;top:65;width:16;height:2" coordorigin="7227,65" coordsize="16,2">
              <v:shape style="position:absolute;left:7227;top:65;width:16;height:2" coordorigin="7227,65" coordsize="16,0" path="m7227,65l7243,65e" filled="false" stroked="true" strokeweight=".80090pt" strokecolor="#004400">
                <v:path arrowok="t"/>
              </v:shape>
            </v:group>
            <v:group style="position:absolute;left:7260;top:65;width:16;height:2" coordorigin="7260,65" coordsize="16,2">
              <v:shape style="position:absolute;left:7260;top:65;width:16;height:2" coordorigin="7260,65" coordsize="16,0" path="m7260,65l7276,65e" filled="false" stroked="true" strokeweight=".80090pt" strokecolor="#004400">
                <v:path arrowok="t"/>
              </v:shape>
            </v:group>
            <v:group style="position:absolute;left:7292;top:65;width:16;height:2" coordorigin="7292,65" coordsize="16,2">
              <v:shape style="position:absolute;left:7292;top:65;width:16;height:2" coordorigin="7292,65" coordsize="16,0" path="m7292,65l7308,65e" filled="false" stroked="true" strokeweight=".80090pt" strokecolor="#004400">
                <v:path arrowok="t"/>
              </v:shape>
            </v:group>
            <v:group style="position:absolute;left:7324;top:65;width:16;height:2" coordorigin="7324,65" coordsize="16,2">
              <v:shape style="position:absolute;left:7324;top:65;width:16;height:2" coordorigin="7324,65" coordsize="16,0" path="m7324,65l7340,65e" filled="false" stroked="true" strokeweight=".80090pt" strokecolor="#004400">
                <v:path arrowok="t"/>
              </v:shape>
            </v:group>
            <v:group style="position:absolute;left:7356;top:65;width:16;height:2" coordorigin="7356,65" coordsize="16,2">
              <v:shape style="position:absolute;left:7356;top:65;width:16;height:2" coordorigin="7356,65" coordsize="16,0" path="m7356,65l7372,65e" filled="false" stroked="true" strokeweight=".80090pt" strokecolor="#004400">
                <v:path arrowok="t"/>
              </v:shape>
            </v:group>
            <v:group style="position:absolute;left:7388;top:65;width:16;height:2" coordorigin="7388,65" coordsize="16,2">
              <v:shape style="position:absolute;left:7388;top:65;width:16;height:2" coordorigin="7388,65" coordsize="16,0" path="m7388,65l7404,65e" filled="false" stroked="true" strokeweight=".80090pt" strokecolor="#004400">
                <v:path arrowok="t"/>
              </v:shape>
            </v:group>
            <v:group style="position:absolute;left:7420;top:65;width:16;height:2" coordorigin="7420,65" coordsize="16,2">
              <v:shape style="position:absolute;left:7420;top:65;width:16;height:2" coordorigin="7420,65" coordsize="16,0" path="m7420,65l7436,65e" filled="false" stroked="true" strokeweight=".80090pt" strokecolor="#004400">
                <v:path arrowok="t"/>
              </v:shape>
            </v:group>
            <v:group style="position:absolute;left:7452;top:65;width:16;height:2" coordorigin="7452,65" coordsize="16,2">
              <v:shape style="position:absolute;left:7452;top:65;width:16;height:2" coordorigin="7452,65" coordsize="16,0" path="m7452,65l7468,65e" filled="false" stroked="true" strokeweight=".80090pt" strokecolor="#004400">
                <v:path arrowok="t"/>
              </v:shape>
            </v:group>
            <v:group style="position:absolute;left:7484;top:65;width:16;height:2" coordorigin="7484,65" coordsize="16,2">
              <v:shape style="position:absolute;left:7484;top:65;width:16;height:2" coordorigin="7484,65" coordsize="16,0" path="m7484,65l7500,65e" filled="false" stroked="true" strokeweight=".80090pt" strokecolor="#004400">
                <v:path arrowok="t"/>
              </v:shape>
            </v:group>
            <v:group style="position:absolute;left:7516;top:65;width:16;height:2" coordorigin="7516,65" coordsize="16,2">
              <v:shape style="position:absolute;left:7516;top:65;width:16;height:2" coordorigin="7516,65" coordsize="16,0" path="m7516,65l7532,65e" filled="false" stroked="true" strokeweight=".80090pt" strokecolor="#004400">
                <v:path arrowok="t"/>
              </v:shape>
            </v:group>
            <v:group style="position:absolute;left:7548;top:65;width:16;height:2" coordorigin="7548,65" coordsize="16,2">
              <v:shape style="position:absolute;left:7548;top:65;width:16;height:2" coordorigin="7548,65" coordsize="16,0" path="m7548,65l7564,65e" filled="false" stroked="true" strokeweight=".80090pt" strokecolor="#004400">
                <v:path arrowok="t"/>
              </v:shape>
            </v:group>
            <v:group style="position:absolute;left:7580;top:65;width:16;height:2" coordorigin="7580,65" coordsize="16,2">
              <v:shape style="position:absolute;left:7580;top:65;width:16;height:2" coordorigin="7580,65" coordsize="16,0" path="m7580,65l7596,65e" filled="false" stroked="true" strokeweight=".80090pt" strokecolor="#004400">
                <v:path arrowok="t"/>
              </v:shape>
            </v:group>
            <v:group style="position:absolute;left:7612;top:65;width:16;height:2" coordorigin="7612,65" coordsize="16,2">
              <v:shape style="position:absolute;left:7612;top:65;width:16;height:2" coordorigin="7612,65" coordsize="16,0" path="m7612,65l7628,65e" filled="false" stroked="true" strokeweight=".80090pt" strokecolor="#004400">
                <v:path arrowok="t"/>
              </v:shape>
            </v:group>
            <v:group style="position:absolute;left:7644;top:65;width:16;height:2" coordorigin="7644,65" coordsize="16,2">
              <v:shape style="position:absolute;left:7644;top:65;width:16;height:2" coordorigin="7644,65" coordsize="16,0" path="m7644,65l7660,65e" filled="false" stroked="true" strokeweight=".80090pt" strokecolor="#004400">
                <v:path arrowok="t"/>
              </v:shape>
            </v:group>
            <v:group style="position:absolute;left:7676;top:65;width:16;height:2" coordorigin="7676,65" coordsize="16,2">
              <v:shape style="position:absolute;left:7676;top:65;width:16;height:2" coordorigin="7676,65" coordsize="16,0" path="m7676,65l7692,65e" filled="false" stroked="true" strokeweight=".80090pt" strokecolor="#004400">
                <v:path arrowok="t"/>
              </v:shape>
            </v:group>
            <v:group style="position:absolute;left:7708;top:65;width:16;height:2" coordorigin="7708,65" coordsize="16,2">
              <v:shape style="position:absolute;left:7708;top:65;width:16;height:2" coordorigin="7708,65" coordsize="16,0" path="m7708,65l7724,65e" filled="false" stroked="true" strokeweight=".80090pt" strokecolor="#004400">
                <v:path arrowok="t"/>
              </v:shape>
            </v:group>
            <v:group style="position:absolute;left:7740;top:65;width:16;height:2" coordorigin="7740,65" coordsize="16,2">
              <v:shape style="position:absolute;left:7740;top:65;width:16;height:2" coordorigin="7740,65" coordsize="16,0" path="m7740,65l7756,65e" filled="false" stroked="true" strokeweight=".80090pt" strokecolor="#004400">
                <v:path arrowok="t"/>
              </v:shape>
            </v:group>
            <v:group style="position:absolute;left:7772;top:65;width:16;height:2" coordorigin="7772,65" coordsize="16,2">
              <v:shape style="position:absolute;left:7772;top:65;width:16;height:2" coordorigin="7772,65" coordsize="16,0" path="m7772,65l7788,65e" filled="false" stroked="true" strokeweight=".80090pt" strokecolor="#004400">
                <v:path arrowok="t"/>
              </v:shape>
            </v:group>
            <v:group style="position:absolute;left:7804;top:65;width:16;height:2" coordorigin="7804,65" coordsize="16,2">
              <v:shape style="position:absolute;left:7804;top:65;width:16;height:2" coordorigin="7804,65" coordsize="16,0" path="m7804,65l7820,65e" filled="false" stroked="true" strokeweight=".80090pt" strokecolor="#004400">
                <v:path arrowok="t"/>
              </v:shape>
            </v:group>
            <v:group style="position:absolute;left:7836;top:65;width:16;height:2" coordorigin="7836,65" coordsize="16,2">
              <v:shape style="position:absolute;left:7836;top:65;width:16;height:2" coordorigin="7836,65" coordsize="16,0" path="m7836,65l7852,65e" filled="false" stroked="true" strokeweight=".80090pt" strokecolor="#004400">
                <v:path arrowok="t"/>
              </v:shape>
            </v:group>
            <v:group style="position:absolute;left:7868;top:65;width:16;height:2" coordorigin="7868,65" coordsize="16,2">
              <v:shape style="position:absolute;left:7868;top:65;width:16;height:2" coordorigin="7868,65" coordsize="16,0" path="m7868,65l7884,65e" filled="false" stroked="true" strokeweight=".80090pt" strokecolor="#004400">
                <v:path arrowok="t"/>
              </v:shape>
            </v:group>
            <v:group style="position:absolute;left:7900;top:65;width:16;height:2" coordorigin="7900,65" coordsize="16,2">
              <v:shape style="position:absolute;left:7900;top:65;width:16;height:2" coordorigin="7900,65" coordsize="16,0" path="m7900,65l7916,65e" filled="false" stroked="true" strokeweight=".80090pt" strokecolor="#004400">
                <v:path arrowok="t"/>
              </v:shape>
            </v:group>
            <v:group style="position:absolute;left:7932;top:65;width:16;height:2" coordorigin="7932,65" coordsize="16,2">
              <v:shape style="position:absolute;left:7932;top:65;width:16;height:2" coordorigin="7932,65" coordsize="16,0" path="m7932,65l7948,65e" filled="false" stroked="true" strokeweight=".80090pt" strokecolor="#004400">
                <v:path arrowok="t"/>
              </v:shape>
            </v:group>
            <v:group style="position:absolute;left:7964;top:65;width:16;height:2" coordorigin="7964,65" coordsize="16,2">
              <v:shape style="position:absolute;left:7964;top:65;width:16;height:2" coordorigin="7964,65" coordsize="16,0" path="m7964,65l7980,65e" filled="false" stroked="true" strokeweight=".80090pt" strokecolor="#004400">
                <v:path arrowok="t"/>
              </v:shape>
            </v:group>
            <v:group style="position:absolute;left:7996;top:65;width:16;height:2" coordorigin="7996,65" coordsize="16,2">
              <v:shape style="position:absolute;left:7996;top:65;width:16;height:2" coordorigin="7996,65" coordsize="16,0" path="m7996,65l8012,65e" filled="false" stroked="true" strokeweight=".80090pt" strokecolor="#004400">
                <v:path arrowok="t"/>
              </v:shape>
            </v:group>
            <v:group style="position:absolute;left:8028;top:65;width:16;height:2" coordorigin="8028,65" coordsize="16,2">
              <v:shape style="position:absolute;left:8028;top:65;width:16;height:2" coordorigin="8028,65" coordsize="16,0" path="m8028,65l8044,65e" filled="false" stroked="true" strokeweight=".80090pt" strokecolor="#004400">
                <v:path arrowok="t"/>
              </v:shape>
            </v:group>
            <v:group style="position:absolute;left:8060;top:65;width:16;height:2" coordorigin="8060,65" coordsize="16,2">
              <v:shape style="position:absolute;left:8060;top:65;width:16;height:2" coordorigin="8060,65" coordsize="16,0" path="m8060,65l8076,65e" filled="false" stroked="true" strokeweight=".80090pt" strokecolor="#004400">
                <v:path arrowok="t"/>
              </v:shape>
            </v:group>
            <v:group style="position:absolute;left:8092;top:65;width:16;height:2" coordorigin="8092,65" coordsize="16,2">
              <v:shape style="position:absolute;left:8092;top:65;width:16;height:2" coordorigin="8092,65" coordsize="16,0" path="m8092,65l8108,65e" filled="false" stroked="true" strokeweight=".80090pt" strokecolor="#004400">
                <v:path arrowok="t"/>
              </v:shape>
            </v:group>
            <v:group style="position:absolute;left:8124;top:65;width:16;height:2" coordorigin="8124,65" coordsize="16,2">
              <v:shape style="position:absolute;left:8124;top:65;width:16;height:2" coordorigin="8124,65" coordsize="16,0" path="m8124,65l8140,65e" filled="false" stroked="true" strokeweight=".80090pt" strokecolor="#004400">
                <v:path arrowok="t"/>
              </v:shape>
            </v:group>
            <v:group style="position:absolute;left:8157;top:65;width:16;height:2" coordorigin="8157,65" coordsize="16,2">
              <v:shape style="position:absolute;left:8157;top:65;width:16;height:2" coordorigin="8157,65" coordsize="16,0" path="m8157,65l8173,65e" filled="false" stroked="true" strokeweight=".80090pt" strokecolor="#004400">
                <v:path arrowok="t"/>
              </v:shape>
            </v:group>
            <v:group style="position:absolute;left:8189;top:65;width:16;height:2" coordorigin="8189,65" coordsize="16,2">
              <v:shape style="position:absolute;left:8189;top:65;width:16;height:2" coordorigin="8189,65" coordsize="16,0" path="m8189,65l8205,65e" filled="false" stroked="true" strokeweight=".80090pt" strokecolor="#004400">
                <v:path arrowok="t"/>
              </v:shape>
            </v:group>
            <v:group style="position:absolute;left:8221;top:65;width:16;height:2" coordorigin="8221,65" coordsize="16,2">
              <v:shape style="position:absolute;left:8221;top:65;width:16;height:2" coordorigin="8221,65" coordsize="16,0" path="m8221,65l8237,65e" filled="false" stroked="true" strokeweight=".80090pt" strokecolor="#004400">
                <v:path arrowok="t"/>
              </v:shape>
            </v:group>
            <v:group style="position:absolute;left:8253;top:65;width:16;height:2" coordorigin="8253,65" coordsize="16,2">
              <v:shape style="position:absolute;left:8253;top:65;width:16;height:2" coordorigin="8253,65" coordsize="16,0" path="m8253,65l8269,65e" filled="false" stroked="true" strokeweight=".80090pt" strokecolor="#004400">
                <v:path arrowok="t"/>
              </v:shape>
            </v:group>
            <v:group style="position:absolute;left:8285;top:65;width:16;height:2" coordorigin="8285,65" coordsize="16,2">
              <v:shape style="position:absolute;left:8285;top:65;width:16;height:2" coordorigin="8285,65" coordsize="16,0" path="m8285,65l8301,65e" filled="false" stroked="true" strokeweight=".80090pt" strokecolor="#004400">
                <v:path arrowok="t"/>
              </v:shape>
            </v:group>
            <v:group style="position:absolute;left:8317;top:65;width:16;height:2" coordorigin="8317,65" coordsize="16,2">
              <v:shape style="position:absolute;left:8317;top:65;width:16;height:2" coordorigin="8317,65" coordsize="16,0" path="m8317,65l8333,65e" filled="false" stroked="true" strokeweight=".80090pt" strokecolor="#004400">
                <v:path arrowok="t"/>
              </v:shape>
            </v:group>
            <v:group style="position:absolute;left:8349;top:65;width:16;height:2" coordorigin="8349,65" coordsize="16,2">
              <v:shape style="position:absolute;left:8349;top:65;width:16;height:2" coordorigin="8349,65" coordsize="16,0" path="m8349,65l8365,65e" filled="false" stroked="true" strokeweight=".80090pt" strokecolor="#004400">
                <v:path arrowok="t"/>
              </v:shape>
            </v:group>
            <v:group style="position:absolute;left:8381;top:65;width:16;height:2" coordorigin="8381,65" coordsize="16,2">
              <v:shape style="position:absolute;left:8381;top:65;width:16;height:2" coordorigin="8381,65" coordsize="16,0" path="m8381,65l8397,65e" filled="false" stroked="true" strokeweight=".80090pt" strokecolor="#004400">
                <v:path arrowok="t"/>
              </v:shape>
            </v:group>
            <v:group style="position:absolute;left:8413;top:65;width:16;height:2" coordorigin="8413,65" coordsize="16,2">
              <v:shape style="position:absolute;left:8413;top:65;width:16;height:2" coordorigin="8413,65" coordsize="16,0" path="m8413,65l8429,65e" filled="false" stroked="true" strokeweight=".80090pt" strokecolor="#004400">
                <v:path arrowok="t"/>
              </v:shape>
            </v:group>
            <v:group style="position:absolute;left:8445;top:65;width:16;height:2" coordorigin="8445,65" coordsize="16,2">
              <v:shape style="position:absolute;left:8445;top:65;width:16;height:2" coordorigin="8445,65" coordsize="16,0" path="m8445,65l8461,65e" filled="false" stroked="true" strokeweight=".80090pt" strokecolor="#004400">
                <v:path arrowok="t"/>
              </v:shape>
            </v:group>
            <v:group style="position:absolute;left:8477;top:65;width:16;height:2" coordorigin="8477,65" coordsize="16,2">
              <v:shape style="position:absolute;left:8477;top:65;width:16;height:2" coordorigin="8477,65" coordsize="16,0" path="m8477,65l8493,65e" filled="false" stroked="true" strokeweight=".80090pt" strokecolor="#004400">
                <v:path arrowok="t"/>
              </v:shape>
            </v:group>
            <v:group style="position:absolute;left:8509;top:65;width:16;height:2" coordorigin="8509,65" coordsize="16,2">
              <v:shape style="position:absolute;left:8509;top:65;width:16;height:2" coordorigin="8509,65" coordsize="16,0" path="m8509,65l8525,65e" filled="false" stroked="true" strokeweight=".80090pt" strokecolor="#004400">
                <v:path arrowok="t"/>
              </v:shape>
            </v:group>
            <v:group style="position:absolute;left:8541;top:65;width:16;height:2" coordorigin="8541,65" coordsize="16,2">
              <v:shape style="position:absolute;left:8541;top:65;width:16;height:2" coordorigin="8541,65" coordsize="16,0" path="m8541,65l8557,65e" filled="false" stroked="true" strokeweight=".80090pt" strokecolor="#004400">
                <v:path arrowok="t"/>
              </v:shape>
            </v:group>
            <v:group style="position:absolute;left:8573;top:65;width:16;height:2" coordorigin="8573,65" coordsize="16,2">
              <v:shape style="position:absolute;left:8573;top:65;width:16;height:2" coordorigin="8573,65" coordsize="16,0" path="m8573,65l8589,65e" filled="false" stroked="true" strokeweight=".80090pt" strokecolor="#004400">
                <v:path arrowok="t"/>
              </v:shape>
            </v:group>
            <v:group style="position:absolute;left:8605;top:65;width:16;height:2" coordorigin="8605,65" coordsize="16,2">
              <v:shape style="position:absolute;left:8605;top:65;width:16;height:2" coordorigin="8605,65" coordsize="16,0" path="m8605,65l8621,65e" filled="false" stroked="true" strokeweight=".80090pt" strokecolor="#004400">
                <v:path arrowok="t"/>
              </v:shape>
            </v:group>
            <v:group style="position:absolute;left:8637;top:65;width:16;height:2" coordorigin="8637,65" coordsize="16,2">
              <v:shape style="position:absolute;left:8637;top:65;width:16;height:2" coordorigin="8637,65" coordsize="16,0" path="m8637,65l8653,65e" filled="false" stroked="true" strokeweight=".80090pt" strokecolor="#004400">
                <v:path arrowok="t"/>
              </v:shape>
            </v:group>
            <v:group style="position:absolute;left:8669;top:65;width:16;height:2" coordorigin="8669,65" coordsize="16,2">
              <v:shape style="position:absolute;left:8669;top:65;width:16;height:2" coordorigin="8669,65" coordsize="16,0" path="m8669,65l8685,65e" filled="false" stroked="true" strokeweight=".80090pt" strokecolor="#004400">
                <v:path arrowok="t"/>
              </v:shape>
            </v:group>
            <v:group style="position:absolute;left:8701;top:65;width:16;height:2" coordorigin="8701,65" coordsize="16,2">
              <v:shape style="position:absolute;left:8701;top:65;width:16;height:2" coordorigin="8701,65" coordsize="16,0" path="m8701,65l8717,65e" filled="false" stroked="true" strokeweight=".80090pt" strokecolor="#004400">
                <v:path arrowok="t"/>
              </v:shape>
            </v:group>
            <v:group style="position:absolute;left:8733;top:65;width:16;height:2" coordorigin="8733,65" coordsize="16,2">
              <v:shape style="position:absolute;left:8733;top:65;width:16;height:2" coordorigin="8733,65" coordsize="16,0" path="m8733,65l8749,65e" filled="false" stroked="true" strokeweight=".80090pt" strokecolor="#004400">
                <v:path arrowok="t"/>
              </v:shape>
            </v:group>
            <v:group style="position:absolute;left:8765;top:65;width:16;height:2" coordorigin="8765,65" coordsize="16,2">
              <v:shape style="position:absolute;left:8765;top:65;width:16;height:2" coordorigin="8765,65" coordsize="16,0" path="m8765,65l8781,65e" filled="false" stroked="true" strokeweight=".80090pt" strokecolor="#004400">
                <v:path arrowok="t"/>
              </v:shape>
            </v:group>
            <v:group style="position:absolute;left:8797;top:65;width:16;height:2" coordorigin="8797,65" coordsize="16,2">
              <v:shape style="position:absolute;left:8797;top:65;width:16;height:2" coordorigin="8797,65" coordsize="16,0" path="m8797,65l8813,65e" filled="false" stroked="true" strokeweight=".80090pt" strokecolor="#004400">
                <v:path arrowok="t"/>
              </v:shape>
            </v:group>
            <v:group style="position:absolute;left:8829;top:65;width:16;height:2" coordorigin="8829,65" coordsize="16,2">
              <v:shape style="position:absolute;left:8829;top:65;width:16;height:2" coordorigin="8829,65" coordsize="16,0" path="m8829,65l8845,65e" filled="false" stroked="true" strokeweight=".80090pt" strokecolor="#004400">
                <v:path arrowok="t"/>
              </v:shape>
            </v:group>
            <v:group style="position:absolute;left:8861;top:65;width:16;height:2" coordorigin="8861,65" coordsize="16,2">
              <v:shape style="position:absolute;left:8861;top:65;width:16;height:2" coordorigin="8861,65" coordsize="16,0" path="m8861,65l8877,65e" filled="false" stroked="true" strokeweight=".80090pt" strokecolor="#004400">
                <v:path arrowok="t"/>
              </v:shape>
            </v:group>
            <v:group style="position:absolute;left:8893;top:65;width:16;height:2" coordorigin="8893,65" coordsize="16,2">
              <v:shape style="position:absolute;left:8893;top:65;width:16;height:2" coordorigin="8893,65" coordsize="16,0" path="m8893,65l8909,65e" filled="false" stroked="true" strokeweight=".80090pt" strokecolor="#004400">
                <v:path arrowok="t"/>
              </v:shape>
            </v:group>
            <v:group style="position:absolute;left:8925;top:65;width:16;height:2" coordorigin="8925,65" coordsize="16,2">
              <v:shape style="position:absolute;left:8925;top:65;width:16;height:2" coordorigin="8925,65" coordsize="16,0" path="m8925,65l8941,65e" filled="false" stroked="true" strokeweight=".80090pt" strokecolor="#004400">
                <v:path arrowok="t"/>
              </v:shape>
            </v:group>
            <v:group style="position:absolute;left:8957;top:65;width:16;height:2" coordorigin="8957,65" coordsize="16,2">
              <v:shape style="position:absolute;left:8957;top:65;width:16;height:2" coordorigin="8957,65" coordsize="16,0" path="m8957,65l8973,65e" filled="false" stroked="true" strokeweight=".80090pt" strokecolor="#004400">
                <v:path arrowok="t"/>
              </v:shape>
            </v:group>
            <v:group style="position:absolute;left:8989;top:65;width:16;height:2" coordorigin="8989,65" coordsize="16,2">
              <v:shape style="position:absolute;left:8989;top:65;width:16;height:2" coordorigin="8989,65" coordsize="16,0" path="m8989,65l9005,65e" filled="false" stroked="true" strokeweight=".80090pt" strokecolor="#004400">
                <v:path arrowok="t"/>
              </v:shape>
            </v:group>
            <v:group style="position:absolute;left:9021;top:65;width:16;height:2" coordorigin="9021,65" coordsize="16,2">
              <v:shape style="position:absolute;left:9021;top:65;width:16;height:2" coordorigin="9021,65" coordsize="16,0" path="m9021,65l9038,65e" filled="false" stroked="true" strokeweight=".80090pt" strokecolor="#004400">
                <v:path arrowok="t"/>
              </v:shape>
            </v:group>
            <v:group style="position:absolute;left:9054;top:65;width:16;height:2" coordorigin="9054,65" coordsize="16,2">
              <v:shape style="position:absolute;left:9054;top:65;width:16;height:2" coordorigin="9054,65" coordsize="16,0" path="m9054,65l9070,65e" filled="false" stroked="true" strokeweight=".80090pt" strokecolor="#004400">
                <v:path arrowok="t"/>
              </v:shape>
            </v:group>
            <v:group style="position:absolute;left:9086;top:65;width:16;height:2" coordorigin="9086,65" coordsize="16,2">
              <v:shape style="position:absolute;left:9086;top:65;width:16;height:2" coordorigin="9086,65" coordsize="16,0" path="m9086,65l9102,65e" filled="false" stroked="true" strokeweight=".80090pt" strokecolor="#004400">
                <v:path arrowok="t"/>
              </v:shape>
            </v:group>
            <v:group style="position:absolute;left:9118;top:65;width:16;height:2" coordorigin="9118,65" coordsize="16,2">
              <v:shape style="position:absolute;left:9118;top:65;width:16;height:2" coordorigin="9118,65" coordsize="16,0" path="m9118,65l9134,65e" filled="false" stroked="true" strokeweight=".80090pt" strokecolor="#004400">
                <v:path arrowok="t"/>
              </v:shape>
            </v:group>
            <v:group style="position:absolute;left:9150;top:65;width:16;height:2" coordorigin="9150,65" coordsize="16,2">
              <v:shape style="position:absolute;left:9150;top:65;width:16;height:2" coordorigin="9150,65" coordsize="16,0" path="m9150,65l9166,65e" filled="false" stroked="true" strokeweight=".80090pt" strokecolor="#004400">
                <v:path arrowok="t"/>
              </v:shape>
            </v:group>
            <v:group style="position:absolute;left:9182;top:65;width:16;height:2" coordorigin="9182,65" coordsize="16,2">
              <v:shape style="position:absolute;left:9182;top:65;width:16;height:2" coordorigin="9182,65" coordsize="16,0" path="m9182,65l9198,65e" filled="false" stroked="true" strokeweight=".80090pt" strokecolor="#004400">
                <v:path arrowok="t"/>
              </v:shape>
            </v:group>
            <v:group style="position:absolute;left:9214;top:65;width:16;height:2" coordorigin="9214,65" coordsize="16,2">
              <v:shape style="position:absolute;left:9214;top:65;width:16;height:2" coordorigin="9214,65" coordsize="16,0" path="m9214,65l9230,65e" filled="false" stroked="true" strokeweight=".80090pt" strokecolor="#004400">
                <v:path arrowok="t"/>
              </v:shape>
            </v:group>
            <v:group style="position:absolute;left:9246;top:65;width:16;height:2" coordorigin="9246,65" coordsize="16,2">
              <v:shape style="position:absolute;left:9246;top:65;width:16;height:2" coordorigin="9246,65" coordsize="16,0" path="m9246,65l9262,65e" filled="false" stroked="true" strokeweight=".80090pt" strokecolor="#004400">
                <v:path arrowok="t"/>
              </v:shape>
            </v:group>
            <v:group style="position:absolute;left:9278;top:65;width:16;height:2" coordorigin="9278,65" coordsize="16,2">
              <v:shape style="position:absolute;left:9278;top:65;width:16;height:2" coordorigin="9278,65" coordsize="16,0" path="m9278,65l9294,65e" filled="false" stroked="true" strokeweight=".80090pt" strokecolor="#004400">
                <v:path arrowok="t"/>
              </v:shape>
            </v:group>
            <v:group style="position:absolute;left:9310;top:65;width:16;height:2" coordorigin="9310,65" coordsize="16,2">
              <v:shape style="position:absolute;left:9310;top:65;width:16;height:2" coordorigin="9310,65" coordsize="16,0" path="m9310,65l9326,65e" filled="false" stroked="true" strokeweight=".80090pt" strokecolor="#004400">
                <v:path arrowok="t"/>
              </v:shape>
            </v:group>
            <v:group style="position:absolute;left:9342;top:65;width:16;height:2" coordorigin="9342,65" coordsize="16,2">
              <v:shape style="position:absolute;left:9342;top:65;width:16;height:2" coordorigin="9342,65" coordsize="16,0" path="m9342,65l9358,65e" filled="false" stroked="true" strokeweight=".80090pt" strokecolor="#004400">
                <v:path arrowok="t"/>
              </v:shape>
            </v:group>
            <v:group style="position:absolute;left:9374;top:65;width:16;height:2" coordorigin="9374,65" coordsize="16,2">
              <v:shape style="position:absolute;left:9374;top:65;width:16;height:2" coordorigin="9374,65" coordsize="16,0" path="m9374,65l9390,65e" filled="false" stroked="true" strokeweight=".80090pt" strokecolor="#004400">
                <v:path arrowok="t"/>
              </v:shape>
            </v:group>
            <v:group style="position:absolute;left:9406;top:65;width:16;height:2" coordorigin="9406,65" coordsize="16,2">
              <v:shape style="position:absolute;left:9406;top:65;width:16;height:2" coordorigin="9406,65" coordsize="16,0" path="m9406,65l9422,65e" filled="false" stroked="true" strokeweight=".80090pt" strokecolor="#004400">
                <v:path arrowok="t"/>
              </v:shape>
            </v:group>
            <v:group style="position:absolute;left:9438;top:65;width:16;height:2" coordorigin="9438,65" coordsize="16,2">
              <v:shape style="position:absolute;left:9438;top:65;width:16;height:2" coordorigin="9438,65" coordsize="16,0" path="m9438,65l9454,65e" filled="false" stroked="true" strokeweight=".80090pt" strokecolor="#004400">
                <v:path arrowok="t"/>
              </v:shape>
            </v:group>
            <v:group style="position:absolute;left:9470;top:65;width:16;height:2" coordorigin="9470,65" coordsize="16,2">
              <v:shape style="position:absolute;left:9470;top:65;width:16;height:2" coordorigin="9470,65" coordsize="16,0" path="m9470,65l9486,65e" filled="false" stroked="true" strokeweight=".80090pt" strokecolor="#004400">
                <v:path arrowok="t"/>
              </v:shape>
            </v:group>
            <v:group style="position:absolute;left:9502;top:65;width:16;height:2" coordorigin="9502,65" coordsize="16,2">
              <v:shape style="position:absolute;left:9502;top:65;width:16;height:2" coordorigin="9502,65" coordsize="16,0" path="m9502,65l9518,65e" filled="false" stroked="true" strokeweight=".80090pt" strokecolor="#004400">
                <v:path arrowok="t"/>
              </v:shape>
            </v:group>
            <v:group style="position:absolute;left:9534;top:65;width:16;height:2" coordorigin="9534,65" coordsize="16,2">
              <v:shape style="position:absolute;left:9534;top:65;width:16;height:2" coordorigin="9534,65" coordsize="16,0" path="m9534,65l9550,65e" filled="false" stroked="true" strokeweight=".80090pt" strokecolor="#004400">
                <v:path arrowok="t"/>
              </v:shape>
            </v:group>
            <v:group style="position:absolute;left:9566;top:65;width:16;height:2" coordorigin="9566,65" coordsize="16,2">
              <v:shape style="position:absolute;left:9566;top:65;width:16;height:2" coordorigin="9566,65" coordsize="16,0" path="m9566,65l9582,65e" filled="false" stroked="true" strokeweight=".80090pt" strokecolor="#004400">
                <v:path arrowok="t"/>
              </v:shape>
            </v:group>
            <v:group style="position:absolute;left:9598;top:65;width:16;height:2" coordorigin="9598,65" coordsize="16,2">
              <v:shape style="position:absolute;left:9598;top:65;width:16;height:2" coordorigin="9598,65" coordsize="16,0" path="m9598,65l9614,65e" filled="false" stroked="true" strokeweight=".80090pt" strokecolor="#004400">
                <v:path arrowok="t"/>
              </v:shape>
            </v:group>
            <v:group style="position:absolute;left:9630;top:65;width:16;height:2" coordorigin="9630,65" coordsize="16,2">
              <v:shape style="position:absolute;left:9630;top:65;width:16;height:2" coordorigin="9630,65" coordsize="16,0" path="m9630,65l9646,65e" filled="false" stroked="true" strokeweight=".80090pt" strokecolor="#004400">
                <v:path arrowok="t"/>
              </v:shape>
            </v:group>
            <v:group style="position:absolute;left:9662;top:65;width:16;height:2" coordorigin="9662,65" coordsize="16,2">
              <v:shape style="position:absolute;left:9662;top:65;width:16;height:2" coordorigin="9662,65" coordsize="16,0" path="m9662,65l9678,65e" filled="false" stroked="true" strokeweight=".80090pt" strokecolor="#004400">
                <v:path arrowok="t"/>
              </v:shape>
            </v:group>
            <v:group style="position:absolute;left:9694;top:65;width:16;height:2" coordorigin="9694,65" coordsize="16,2">
              <v:shape style="position:absolute;left:9694;top:65;width:16;height:2" coordorigin="9694,65" coordsize="16,0" path="m9694,65l9710,65e" filled="false" stroked="true" strokeweight=".80090pt" strokecolor="#004400">
                <v:path arrowok="t"/>
              </v:shape>
            </v:group>
            <v:group style="position:absolute;left:9726;top:65;width:16;height:2" coordorigin="9726,65" coordsize="16,2">
              <v:shape style="position:absolute;left:9726;top:65;width:16;height:2" coordorigin="9726,65" coordsize="16,0" path="m9726,65l9742,65e" filled="false" stroked="true" strokeweight=".80090pt" strokecolor="#004400">
                <v:path arrowok="t"/>
              </v:shape>
            </v:group>
            <v:group style="position:absolute;left:9758;top:65;width:16;height:2" coordorigin="9758,65" coordsize="16,2">
              <v:shape style="position:absolute;left:9758;top:65;width:16;height:2" coordorigin="9758,65" coordsize="16,0" path="m9758,65l9774,65e" filled="false" stroked="true" strokeweight=".80090pt" strokecolor="#004400">
                <v:path arrowok="t"/>
              </v:shape>
            </v:group>
            <v:group style="position:absolute;left:9790;top:65;width:16;height:2" coordorigin="9790,65" coordsize="16,2">
              <v:shape style="position:absolute;left:9790;top:65;width:16;height:2" coordorigin="9790,65" coordsize="16,0" path="m9790,65l9806,65e" filled="false" stroked="true" strokeweight=".80090pt" strokecolor="#004400">
                <v:path arrowok="t"/>
              </v:shape>
            </v:group>
            <v:group style="position:absolute;left:9822;top:65;width:16;height:2" coordorigin="9822,65" coordsize="16,2">
              <v:shape style="position:absolute;left:9822;top:65;width:16;height:2" coordorigin="9822,65" coordsize="16,0" path="m9822,65l9838,65e" filled="false" stroked="true" strokeweight=".80090pt" strokecolor="#004400">
                <v:path arrowok="t"/>
              </v:shape>
            </v:group>
            <v:group style="position:absolute;left:9854;top:65;width:16;height:2" coordorigin="9854,65" coordsize="16,2">
              <v:shape style="position:absolute;left:9854;top:65;width:16;height:2" coordorigin="9854,65" coordsize="16,0" path="m9854,65l9870,65e" filled="false" stroked="true" strokeweight=".80090pt" strokecolor="#004400">
                <v:path arrowok="t"/>
              </v:shape>
            </v:group>
            <v:group style="position:absolute;left:9886;top:65;width:16;height:2" coordorigin="9886,65" coordsize="16,2">
              <v:shape style="position:absolute;left:9886;top:65;width:16;height:2" coordorigin="9886,65" coordsize="16,0" path="m9886,65l9902,65e" filled="false" stroked="true" strokeweight=".80090pt" strokecolor="#004400">
                <v:path arrowok="t"/>
              </v:shape>
            </v:group>
            <v:group style="position:absolute;left:9918;top:65;width:16;height:2" coordorigin="9918,65" coordsize="16,2">
              <v:shape style="position:absolute;left:9918;top:65;width:16;height:2" coordorigin="9918,65" coordsize="16,0" path="m9918,65l9935,65e" filled="false" stroked="true" strokeweight=".80090pt" strokecolor="#004400">
                <v:path arrowok="t"/>
              </v:shape>
            </v:group>
            <v:group style="position:absolute;left:9951;top:65;width:16;height:2" coordorigin="9951,65" coordsize="16,2">
              <v:shape style="position:absolute;left:9951;top:65;width:16;height:2" coordorigin="9951,65" coordsize="16,0" path="m9951,65l9967,65e" filled="false" stroked="true" strokeweight=".80090pt" strokecolor="#004400">
                <v:path arrowok="t"/>
              </v:shape>
            </v:group>
            <v:group style="position:absolute;left:9983;top:65;width:16;height:2" coordorigin="9983,65" coordsize="16,2">
              <v:shape style="position:absolute;left:9983;top:65;width:16;height:2" coordorigin="9983,65" coordsize="16,0" path="m9983,65l9999,65e" filled="false" stroked="true" strokeweight=".80090pt" strokecolor="#004400">
                <v:path arrowok="t"/>
              </v:shape>
            </v:group>
            <v:group style="position:absolute;left:10015;top:65;width:16;height:2" coordorigin="10015,65" coordsize="16,2">
              <v:shape style="position:absolute;left:10015;top:65;width:16;height:2" coordorigin="10015,65" coordsize="16,0" path="m10015,65l10031,65e" filled="false" stroked="true" strokeweight=".80090pt" strokecolor="#004400">
                <v:path arrowok="t"/>
              </v:shape>
            </v:group>
            <v:group style="position:absolute;left:10047;top:65;width:16;height:2" coordorigin="10047,65" coordsize="16,2">
              <v:shape style="position:absolute;left:10047;top:65;width:16;height:2" coordorigin="10047,65" coordsize="16,0" path="m10047,65l10063,65e" filled="false" stroked="true" strokeweight=".80090pt" strokecolor="#004400">
                <v:path arrowok="t"/>
              </v:shape>
            </v:group>
            <v:group style="position:absolute;left:10079;top:65;width:16;height:2" coordorigin="10079,65" coordsize="16,2">
              <v:shape style="position:absolute;left:10079;top:65;width:16;height:2" coordorigin="10079,65" coordsize="16,0" path="m10079,65l10095,65e" filled="false" stroked="true" strokeweight=".80090pt" strokecolor="#004400">
                <v:path arrowok="t"/>
              </v:shape>
            </v:group>
            <v:group style="position:absolute;left:10111;top:65;width:16;height:2" coordorigin="10111,65" coordsize="16,2">
              <v:shape style="position:absolute;left:10111;top:65;width:16;height:2" coordorigin="10111,65" coordsize="16,0" path="m10111,65l10127,65e" filled="false" stroked="true" strokeweight=".80090pt" strokecolor="#004400">
                <v:path arrowok="t"/>
              </v:shape>
            </v:group>
            <v:group style="position:absolute;left:10143;top:65;width:16;height:2" coordorigin="10143,65" coordsize="16,2">
              <v:shape style="position:absolute;left:10143;top:65;width:16;height:2" coordorigin="10143,65" coordsize="16,0" path="m10143,65l10159,65e" filled="false" stroked="true" strokeweight=".80090pt" strokecolor="#004400">
                <v:path arrowok="t"/>
              </v:shape>
            </v:group>
            <v:group style="position:absolute;left:10175;top:65;width:16;height:2" coordorigin="10175,65" coordsize="16,2">
              <v:shape style="position:absolute;left:10175;top:65;width:16;height:2" coordorigin="10175,65" coordsize="16,0" path="m10175,65l10191,65e" filled="false" stroked="true" strokeweight=".80090pt" strokecolor="#004400">
                <v:path arrowok="t"/>
              </v:shape>
            </v:group>
            <v:group style="position:absolute;left:10207;top:65;width:16;height:2" coordorigin="10207,65" coordsize="16,2">
              <v:shape style="position:absolute;left:10207;top:65;width:16;height:2" coordorigin="10207,65" coordsize="16,0" path="m10207,65l10223,65e" filled="false" stroked="true" strokeweight=".80090pt" strokecolor="#004400">
                <v:path arrowok="t"/>
              </v:shape>
            </v:group>
            <v:group style="position:absolute;left:10239;top:65;width:16;height:2" coordorigin="10239,65" coordsize="16,2">
              <v:shape style="position:absolute;left:10239;top:65;width:16;height:2" coordorigin="10239,65" coordsize="16,0" path="m10239,65l10255,65e" filled="false" stroked="true" strokeweight=".80090pt" strokecolor="#004400">
                <v:path arrowok="t"/>
              </v:shape>
            </v:group>
            <v:group style="position:absolute;left:10271;top:65;width:16;height:2" coordorigin="10271,65" coordsize="16,2">
              <v:shape style="position:absolute;left:10271;top:65;width:16;height:2" coordorigin="10271,65" coordsize="16,0" path="m10271,65l10287,65e" filled="false" stroked="true" strokeweight=".80090pt" strokecolor="#004400">
                <v:path arrowok="t"/>
              </v:shape>
            </v:group>
            <v:group style="position:absolute;left:10303;top:65;width:16;height:2" coordorigin="10303,65" coordsize="16,2">
              <v:shape style="position:absolute;left:10303;top:65;width:16;height:2" coordorigin="10303,65" coordsize="16,0" path="m10303,65l10319,65e" filled="false" stroked="true" strokeweight=".80090pt" strokecolor="#004400">
                <v:path arrowok="t"/>
              </v:shape>
            </v:group>
            <v:group style="position:absolute;left:10335;top:65;width:16;height:2" coordorigin="10335,65" coordsize="16,2">
              <v:shape style="position:absolute;left:10335;top:65;width:16;height:2" coordorigin="10335,65" coordsize="16,0" path="m10335,65l10351,65e" filled="false" stroked="true" strokeweight=".80090pt" strokecolor="#004400">
                <v:path arrowok="t"/>
              </v:shape>
            </v:group>
            <v:group style="position:absolute;left:10367;top:65;width:16;height:2" coordorigin="10367,65" coordsize="16,2">
              <v:shape style="position:absolute;left:10367;top:65;width:16;height:2" coordorigin="10367,65" coordsize="16,0" path="m10367,65l10383,65e" filled="false" stroked="true" strokeweight=".80090pt" strokecolor="#004400">
                <v:path arrowok="t"/>
              </v:shape>
            </v:group>
            <v:group style="position:absolute;left:10399;top:65;width:16;height:2" coordorigin="10399,65" coordsize="16,2">
              <v:shape style="position:absolute;left:10399;top:65;width:16;height:2" coordorigin="10399,65" coordsize="16,0" path="m10399,65l10415,65e" filled="false" stroked="true" strokeweight=".80090pt" strokecolor="#004400">
                <v:path arrowok="t"/>
              </v:shape>
            </v:group>
            <v:group style="position:absolute;left:10431;top:65;width:16;height:2" coordorigin="10431,65" coordsize="16,2">
              <v:shape style="position:absolute;left:10431;top:65;width:16;height:2" coordorigin="10431,65" coordsize="16,0" path="m10431,65l10447,65e" filled="false" stroked="true" strokeweight=".80090pt" strokecolor="#004400">
                <v:path arrowok="t"/>
              </v:shape>
            </v:group>
            <v:group style="position:absolute;left:10463;top:65;width:16;height:2" coordorigin="10463,65" coordsize="16,2">
              <v:shape style="position:absolute;left:10463;top:65;width:16;height:2" coordorigin="10463,65" coordsize="16,0" path="m10463,65l10479,65e" filled="false" stroked="true" strokeweight=".80090pt" strokecolor="#004400">
                <v:path arrowok="t"/>
              </v:shape>
            </v:group>
            <v:group style="position:absolute;left:10495;top:65;width:16;height:2" coordorigin="10495,65" coordsize="16,2">
              <v:shape style="position:absolute;left:10495;top:65;width:16;height:2" coordorigin="10495,65" coordsize="16,0" path="m10495,65l10511,65e" filled="false" stroked="true" strokeweight=".80090pt" strokecolor="#004400">
                <v:path arrowok="t"/>
              </v:shape>
            </v:group>
            <v:group style="position:absolute;left:10527;top:65;width:16;height:2" coordorigin="10527,65" coordsize="16,2">
              <v:shape style="position:absolute;left:10527;top:65;width:16;height:2" coordorigin="10527,65" coordsize="16,0" path="m10527,65l10543,65e" filled="false" stroked="true" strokeweight=".80090pt" strokecolor="#004400">
                <v:path arrowok="t"/>
              </v:shape>
            </v:group>
            <v:group style="position:absolute;left:10559;top:65;width:16;height:2" coordorigin="10559,65" coordsize="16,2">
              <v:shape style="position:absolute;left:10559;top:65;width:16;height:2" coordorigin="10559,65" coordsize="16,0" path="m10559,65l10575,65e" filled="false" stroked="true" strokeweight=".80090pt" strokecolor="#004400">
                <v:path arrowok="t"/>
              </v:shape>
            </v:group>
            <v:group style="position:absolute;left:10591;top:65;width:16;height:2" coordorigin="10591,65" coordsize="16,2">
              <v:shape style="position:absolute;left:10591;top:65;width:16;height:2" coordorigin="10591,65" coordsize="16,0" path="m10591,65l10607,65e" filled="false" stroked="true" strokeweight=".80090pt" strokecolor="#004400">
                <v:path arrowok="t"/>
              </v:shape>
            </v:group>
            <v:group style="position:absolute;left:10623;top:65;width:16;height:2" coordorigin="10623,65" coordsize="16,2">
              <v:shape style="position:absolute;left:10623;top:65;width:16;height:2" coordorigin="10623,65" coordsize="16,0" path="m10623,65l10639,65e" filled="false" stroked="true" strokeweight=".80090pt" strokecolor="#004400">
                <v:path arrowok="t"/>
              </v:shape>
            </v:group>
            <v:group style="position:absolute;left:10655;top:65;width:16;height:2" coordorigin="10655,65" coordsize="16,2">
              <v:shape style="position:absolute;left:10655;top:65;width:16;height:2" coordorigin="10655,65" coordsize="16,0" path="m10655,65l10671,65e" filled="false" stroked="true" strokeweight=".80090pt" strokecolor="#004400">
                <v:path arrowok="t"/>
              </v:shape>
            </v:group>
            <v:group style="position:absolute;left:10687;top:65;width:16;height:2" coordorigin="10687,65" coordsize="16,2">
              <v:shape style="position:absolute;left:10687;top:65;width:16;height:2" coordorigin="10687,65" coordsize="16,0" path="m10687,65l10703,65e" filled="false" stroked="true" strokeweight=".80090pt" strokecolor="#004400">
                <v:path arrowok="t"/>
              </v:shape>
            </v:group>
            <v:group style="position:absolute;left:10719;top:65;width:16;height:2" coordorigin="10719,65" coordsize="16,2">
              <v:shape style="position:absolute;left:10719;top:65;width:16;height:2" coordorigin="10719,65" coordsize="16,0" path="m10719,65l10735,65e" filled="false" stroked="true" strokeweight=".80090pt" strokecolor="#004400">
                <v:path arrowok="t"/>
              </v:shape>
            </v:group>
            <v:group style="position:absolute;left:10751;top:65;width:16;height:2" coordorigin="10751,65" coordsize="16,2">
              <v:shape style="position:absolute;left:10751;top:65;width:16;height:2" coordorigin="10751,65" coordsize="16,0" path="m10751,65l10767,65e" filled="false" stroked="true" strokeweight=".80090pt" strokecolor="#004400">
                <v:path arrowok="t"/>
              </v:shape>
            </v:group>
            <v:group style="position:absolute;left:10783;top:65;width:16;height:2" coordorigin="10783,65" coordsize="16,2">
              <v:shape style="position:absolute;left:10783;top:65;width:16;height:2" coordorigin="10783,65" coordsize="16,0" path="m10783,65l10799,65e" filled="false" stroked="true" strokeweight=".80090pt" strokecolor="#004400">
                <v:path arrowok="t"/>
              </v:shape>
            </v:group>
            <v:group style="position:absolute;left:10816;top:65;width:16;height:2" coordorigin="10816,65" coordsize="16,2">
              <v:shape style="position:absolute;left:10816;top:65;width:16;height:2" coordorigin="10816,65" coordsize="16,0" path="m10816,65l10832,65e" filled="false" stroked="true" strokeweight=".80090pt" strokecolor="#004400">
                <v:path arrowok="t"/>
              </v:shape>
            </v:group>
            <v:group style="position:absolute;left:10848;top:65;width:16;height:2" coordorigin="10848,65" coordsize="16,2">
              <v:shape style="position:absolute;left:10848;top:65;width:16;height:2" coordorigin="10848,65" coordsize="16,0" path="m10848,65l10864,65e" filled="false" stroked="true" strokeweight=".80090pt" strokecolor="#004400">
                <v:path arrowok="t"/>
              </v:shape>
            </v:group>
            <v:group style="position:absolute;left:10880;top:65;width:16;height:2" coordorigin="10880,65" coordsize="16,2">
              <v:shape style="position:absolute;left:10880;top:65;width:16;height:2" coordorigin="10880,65" coordsize="16,0" path="m10880,65l10896,65e" filled="false" stroked="true" strokeweight=".80090pt" strokecolor="#004400">
                <v:path arrowok="t"/>
              </v:shape>
            </v:group>
            <v:group style="position:absolute;left:10912;top:65;width:16;height:2" coordorigin="10912,65" coordsize="16,2">
              <v:shape style="position:absolute;left:10912;top:65;width:16;height:2" coordorigin="10912,65" coordsize="16,0" path="m10912,65l10928,65e" filled="false" stroked="true" strokeweight=".80090pt" strokecolor="#004400">
                <v:path arrowok="t"/>
              </v:shape>
            </v:group>
            <v:group style="position:absolute;left:10944;top:65;width:16;height:2" coordorigin="10944,65" coordsize="16,2">
              <v:shape style="position:absolute;left:10944;top:65;width:16;height:2" coordorigin="10944,65" coordsize="16,0" path="m10944,65l10960,65e" filled="false" stroked="true" strokeweight=".80090pt" strokecolor="#004400">
                <v:path arrowok="t"/>
              </v:shape>
            </v:group>
            <v:group style="position:absolute;left:10976;top:65;width:16;height:2" coordorigin="10976,65" coordsize="16,2">
              <v:shape style="position:absolute;left:10976;top:65;width:16;height:2" coordorigin="10976,65" coordsize="16,0" path="m10976,65l10992,65e" filled="false" stroked="true" strokeweight=".80090pt" strokecolor="#004400">
                <v:path arrowok="t"/>
              </v:shape>
            </v:group>
            <v:group style="position:absolute;left:11072;top:65;width:16;height:2" coordorigin="11072,65" coordsize="16,2">
              <v:shape style="position:absolute;left:11072;top:65;width:16;height:2" coordorigin="11072,65" coordsize="16,0" path="m11072,65l11088,65e" filled="false" stroked="true" strokeweight=".80090pt" strokecolor="#004400">
                <v:path arrowok="t"/>
              </v:shape>
            </v:group>
            <v:group style="position:absolute;left:11008;top:65;width:16;height:2" coordorigin="11008,65" coordsize="16,2">
              <v:shape style="position:absolute;left:11008;top:65;width:16;height:2" coordorigin="11008,65" coordsize="16,0" path="m11008,65l11024,65e" filled="false" stroked="true" strokeweight=".80090pt" strokecolor="#004400">
                <v:path arrowok="t"/>
              </v:shape>
            </v:group>
            <v:group style="position:absolute;left:11040;top:65;width:16;height:2" coordorigin="11040,65" coordsize="16,2">
              <v:shape style="position:absolute;left:11040;top:65;width:16;height:2" coordorigin="11040,65" coordsize="16,0" path="m11040,65l11056,65e" filled="false" stroked="true" strokeweight=".80090pt" strokecolor="#004400">
                <v:path arrowok="t"/>
              </v:shape>
            </v:group>
            <v:group style="position:absolute;left:852;top:81;width:16;height:2" coordorigin="852,81" coordsize="16,2">
              <v:shape style="position:absolute;left:852;top:81;width:16;height:2" coordorigin="852,81" coordsize="16,0" path="m852,81l868,81e" filled="false" stroked="true" strokeweight=".80090pt" strokecolor="#004400">
                <v:path arrowok="t"/>
              </v:shape>
            </v:group>
            <v:group style="position:absolute;left:11072;top:81;width:16;height:2" coordorigin="11072,81" coordsize="16,2">
              <v:shape style="position:absolute;left:11072;top:81;width:16;height:2" coordorigin="11072,81" coordsize="16,0" path="m11072,81l11088,81e" filled="false" stroked="true" strokeweight=".80090pt" strokecolor="#004400">
                <v:path arrowok="t"/>
              </v:shape>
            </v:group>
            <v:group style="position:absolute;left:884;top:81;width:16;height:2" coordorigin="884,81" coordsize="16,2">
              <v:shape style="position:absolute;left:884;top:81;width:16;height:2" coordorigin="884,81" coordsize="16,0" path="m884,81l900,81e" filled="false" stroked="true" strokeweight=".80090pt" strokecolor="#004400">
                <v:path arrowok="t"/>
              </v:shape>
            </v:group>
            <v:group style="position:absolute;left:916;top:81;width:16;height:2" coordorigin="916,81" coordsize="16,2">
              <v:shape style="position:absolute;left:916;top:81;width:16;height:2" coordorigin="916,81" coordsize="16,0" path="m916,81l932,81e" filled="false" stroked="true" strokeweight=".80090pt" strokecolor="#004400">
                <v:path arrowok="t"/>
              </v:shape>
            </v:group>
            <v:group style="position:absolute;left:948;top:81;width:16;height:2" coordorigin="948,81" coordsize="16,2">
              <v:shape style="position:absolute;left:948;top:81;width:16;height:2" coordorigin="948,81" coordsize="16,0" path="m948,81l964,81e" filled="false" stroked="true" strokeweight=".80090pt" strokecolor="#004400">
                <v:path arrowok="t"/>
              </v:shape>
            </v:group>
            <v:group style="position:absolute;left:980;top:81;width:16;height:2" coordorigin="980,81" coordsize="16,2">
              <v:shape style="position:absolute;left:980;top:81;width:16;height:2" coordorigin="980,81" coordsize="16,0" path="m980,81l996,81e" filled="false" stroked="true" strokeweight=".80090pt" strokecolor="#004400">
                <v:path arrowok="t"/>
              </v:shape>
            </v:group>
            <v:group style="position:absolute;left:1012;top:81;width:16;height:2" coordorigin="1012,81" coordsize="16,2">
              <v:shape style="position:absolute;left:1012;top:81;width:16;height:2" coordorigin="1012,81" coordsize="16,0" path="m1012,81l1029,81e" filled="false" stroked="true" strokeweight=".80090pt" strokecolor="#004400">
                <v:path arrowok="t"/>
              </v:shape>
            </v:group>
            <v:group style="position:absolute;left:1045;top:81;width:16;height:2" coordorigin="1045,81" coordsize="16,2">
              <v:shape style="position:absolute;left:1045;top:81;width:16;height:2" coordorigin="1045,81" coordsize="16,0" path="m1045,81l1061,81e" filled="false" stroked="true" strokeweight=".80090pt" strokecolor="#004400">
                <v:path arrowok="t"/>
              </v:shape>
            </v:group>
            <v:group style="position:absolute;left:1077;top:81;width:16;height:2" coordorigin="1077,81" coordsize="16,2">
              <v:shape style="position:absolute;left:1077;top:81;width:16;height:2" coordorigin="1077,81" coordsize="16,0" path="m1077,81l1093,81e" filled="false" stroked="true" strokeweight=".80090pt" strokecolor="#004400">
                <v:path arrowok="t"/>
              </v:shape>
            </v:group>
            <v:group style="position:absolute;left:1109;top:81;width:16;height:2" coordorigin="1109,81" coordsize="16,2">
              <v:shape style="position:absolute;left:1109;top:81;width:16;height:2" coordorigin="1109,81" coordsize="16,0" path="m1109,81l1125,81e" filled="false" stroked="true" strokeweight=".80090pt" strokecolor="#004400">
                <v:path arrowok="t"/>
              </v:shape>
            </v:group>
            <v:group style="position:absolute;left:1141;top:81;width:16;height:2" coordorigin="1141,81" coordsize="16,2">
              <v:shape style="position:absolute;left:1141;top:81;width:16;height:2" coordorigin="1141,81" coordsize="16,0" path="m1141,81l1157,81e" filled="false" stroked="true" strokeweight=".80090pt" strokecolor="#004400">
                <v:path arrowok="t"/>
              </v:shape>
            </v:group>
            <v:group style="position:absolute;left:1173;top:81;width:16;height:2" coordorigin="1173,81" coordsize="16,2">
              <v:shape style="position:absolute;left:1173;top:81;width:16;height:2" coordorigin="1173,81" coordsize="16,0" path="m1173,81l1189,81e" filled="false" stroked="true" strokeweight=".80090pt" strokecolor="#004400">
                <v:path arrowok="t"/>
              </v:shape>
            </v:group>
            <v:group style="position:absolute;left:1205;top:81;width:16;height:2" coordorigin="1205,81" coordsize="16,2">
              <v:shape style="position:absolute;left:1205;top:81;width:16;height:2" coordorigin="1205,81" coordsize="16,0" path="m1205,81l1221,81e" filled="false" stroked="true" strokeweight=".80090pt" strokecolor="#004400">
                <v:path arrowok="t"/>
              </v:shape>
            </v:group>
            <v:group style="position:absolute;left:1237;top:81;width:16;height:2" coordorigin="1237,81" coordsize="16,2">
              <v:shape style="position:absolute;left:1237;top:81;width:16;height:2" coordorigin="1237,81" coordsize="16,0" path="m1237,81l1253,81e" filled="false" stroked="true" strokeweight=".80090pt" strokecolor="#004400">
                <v:path arrowok="t"/>
              </v:shape>
            </v:group>
            <v:group style="position:absolute;left:1269;top:81;width:16;height:2" coordorigin="1269,81" coordsize="16,2">
              <v:shape style="position:absolute;left:1269;top:81;width:16;height:2" coordorigin="1269,81" coordsize="16,0" path="m1269,81l1285,81e" filled="false" stroked="true" strokeweight=".80090pt" strokecolor="#004400">
                <v:path arrowok="t"/>
              </v:shape>
            </v:group>
            <v:group style="position:absolute;left:1301;top:81;width:16;height:2" coordorigin="1301,81" coordsize="16,2">
              <v:shape style="position:absolute;left:1301;top:81;width:16;height:2" coordorigin="1301,81" coordsize="16,0" path="m1301,81l1317,81e" filled="false" stroked="true" strokeweight=".80090pt" strokecolor="#004400">
                <v:path arrowok="t"/>
              </v:shape>
            </v:group>
            <v:group style="position:absolute;left:1333;top:81;width:16;height:2" coordorigin="1333,81" coordsize="16,2">
              <v:shape style="position:absolute;left:1333;top:81;width:16;height:2" coordorigin="1333,81" coordsize="16,0" path="m1333,81l1349,81e" filled="false" stroked="true" strokeweight=".80090pt" strokecolor="#004400">
                <v:path arrowok="t"/>
              </v:shape>
            </v:group>
            <v:group style="position:absolute;left:1365;top:81;width:16;height:2" coordorigin="1365,81" coordsize="16,2">
              <v:shape style="position:absolute;left:1365;top:81;width:16;height:2" coordorigin="1365,81" coordsize="16,0" path="m1365,81l1381,81e" filled="false" stroked="true" strokeweight=".80090pt" strokecolor="#004400">
                <v:path arrowok="t"/>
              </v:shape>
            </v:group>
            <v:group style="position:absolute;left:1397;top:81;width:16;height:2" coordorigin="1397,81" coordsize="16,2">
              <v:shape style="position:absolute;left:1397;top:81;width:16;height:2" coordorigin="1397,81" coordsize="16,0" path="m1397,81l1413,81e" filled="false" stroked="true" strokeweight=".80090pt" strokecolor="#004400">
                <v:path arrowok="t"/>
              </v:shape>
            </v:group>
            <v:group style="position:absolute;left:1429;top:81;width:16;height:2" coordorigin="1429,81" coordsize="16,2">
              <v:shape style="position:absolute;left:1429;top:81;width:16;height:2" coordorigin="1429,81" coordsize="16,0" path="m1429,81l1445,81e" filled="false" stroked="true" strokeweight=".80090pt" strokecolor="#004400">
                <v:path arrowok="t"/>
              </v:shape>
            </v:group>
            <v:group style="position:absolute;left:1461;top:81;width:16;height:2" coordorigin="1461,81" coordsize="16,2">
              <v:shape style="position:absolute;left:1461;top:81;width:16;height:2" coordorigin="1461,81" coordsize="16,0" path="m1461,81l1477,81e" filled="false" stroked="true" strokeweight=".80090pt" strokecolor="#004400">
                <v:path arrowok="t"/>
              </v:shape>
            </v:group>
            <v:group style="position:absolute;left:1493;top:81;width:16;height:2" coordorigin="1493,81" coordsize="16,2">
              <v:shape style="position:absolute;left:1493;top:81;width:16;height:2" coordorigin="1493,81" coordsize="16,0" path="m1493,81l1509,81e" filled="false" stroked="true" strokeweight=".80090pt" strokecolor="#004400">
                <v:path arrowok="t"/>
              </v:shape>
            </v:group>
            <v:group style="position:absolute;left:1525;top:81;width:16;height:2" coordorigin="1525,81" coordsize="16,2">
              <v:shape style="position:absolute;left:1525;top:81;width:16;height:2" coordorigin="1525,81" coordsize="16,0" path="m1525,81l1541,81e" filled="false" stroked="true" strokeweight=".80090pt" strokecolor="#004400">
                <v:path arrowok="t"/>
              </v:shape>
            </v:group>
            <v:group style="position:absolute;left:1557;top:81;width:16;height:2" coordorigin="1557,81" coordsize="16,2">
              <v:shape style="position:absolute;left:1557;top:81;width:16;height:2" coordorigin="1557,81" coordsize="16,0" path="m1557,81l1573,81e" filled="false" stroked="true" strokeweight=".80090pt" strokecolor="#004400">
                <v:path arrowok="t"/>
              </v:shape>
            </v:group>
            <v:group style="position:absolute;left:1589;top:81;width:16;height:2" coordorigin="1589,81" coordsize="16,2">
              <v:shape style="position:absolute;left:1589;top:81;width:16;height:2" coordorigin="1589,81" coordsize="16,0" path="m1589,81l1605,81e" filled="false" stroked="true" strokeweight=".80090pt" strokecolor="#004400">
                <v:path arrowok="t"/>
              </v:shape>
            </v:group>
            <v:group style="position:absolute;left:1621;top:81;width:16;height:2" coordorigin="1621,81" coordsize="16,2">
              <v:shape style="position:absolute;left:1621;top:81;width:16;height:2" coordorigin="1621,81" coordsize="16,0" path="m1621,81l1637,81e" filled="false" stroked="true" strokeweight=".80090pt" strokecolor="#004400">
                <v:path arrowok="t"/>
              </v:shape>
            </v:group>
            <v:group style="position:absolute;left:1653;top:81;width:16;height:2" coordorigin="1653,81" coordsize="16,2">
              <v:shape style="position:absolute;left:1653;top:81;width:16;height:2" coordorigin="1653,81" coordsize="16,0" path="m1653,81l1669,81e" filled="false" stroked="true" strokeweight=".80090pt" strokecolor="#004400">
                <v:path arrowok="t"/>
              </v:shape>
            </v:group>
            <v:group style="position:absolute;left:1685;top:81;width:16;height:2" coordorigin="1685,81" coordsize="16,2">
              <v:shape style="position:absolute;left:1685;top:81;width:16;height:2" coordorigin="1685,81" coordsize="16,0" path="m1685,81l1701,81e" filled="false" stroked="true" strokeweight=".80090pt" strokecolor="#004400">
                <v:path arrowok="t"/>
              </v:shape>
            </v:group>
            <v:group style="position:absolute;left:1717;top:81;width:16;height:2" coordorigin="1717,81" coordsize="16,2">
              <v:shape style="position:absolute;left:1717;top:81;width:16;height:2" coordorigin="1717,81" coordsize="16,0" path="m1717,81l1733,81e" filled="false" stroked="true" strokeweight=".80090pt" strokecolor="#004400">
                <v:path arrowok="t"/>
              </v:shape>
            </v:group>
            <v:group style="position:absolute;left:1749;top:81;width:16;height:2" coordorigin="1749,81" coordsize="16,2">
              <v:shape style="position:absolute;left:1749;top:81;width:16;height:2" coordorigin="1749,81" coordsize="16,0" path="m1749,81l1765,81e" filled="false" stroked="true" strokeweight=".80090pt" strokecolor="#004400">
                <v:path arrowok="t"/>
              </v:shape>
            </v:group>
            <v:group style="position:absolute;left:1781;top:81;width:16;height:2" coordorigin="1781,81" coordsize="16,2">
              <v:shape style="position:absolute;left:1781;top:81;width:16;height:2" coordorigin="1781,81" coordsize="16,0" path="m1781,81l1797,81e" filled="false" stroked="true" strokeweight=".80090pt" strokecolor="#004400">
                <v:path arrowok="t"/>
              </v:shape>
            </v:group>
            <v:group style="position:absolute;left:1813;top:81;width:16;height:2" coordorigin="1813,81" coordsize="16,2">
              <v:shape style="position:absolute;left:1813;top:81;width:16;height:2" coordorigin="1813,81" coordsize="16,0" path="m1813,81l1829,81e" filled="false" stroked="true" strokeweight=".80090pt" strokecolor="#004400">
                <v:path arrowok="t"/>
              </v:shape>
            </v:group>
            <v:group style="position:absolute;left:1845;top:81;width:16;height:2" coordorigin="1845,81" coordsize="16,2">
              <v:shape style="position:absolute;left:1845;top:81;width:16;height:2" coordorigin="1845,81" coordsize="16,0" path="m1845,81l1861,81e" filled="false" stroked="true" strokeweight=".80090pt" strokecolor="#004400">
                <v:path arrowok="t"/>
              </v:shape>
            </v:group>
            <v:group style="position:absolute;left:1877;top:81;width:16;height:2" coordorigin="1877,81" coordsize="16,2">
              <v:shape style="position:absolute;left:1877;top:81;width:16;height:2" coordorigin="1877,81" coordsize="16,0" path="m1877,81l1893,81e" filled="false" stroked="true" strokeweight=".80090pt" strokecolor="#004400">
                <v:path arrowok="t"/>
              </v:shape>
            </v:group>
            <v:group style="position:absolute;left:1909;top:81;width:16;height:2" coordorigin="1909,81" coordsize="16,2">
              <v:shape style="position:absolute;left:1909;top:81;width:16;height:2" coordorigin="1909,81" coordsize="16,0" path="m1909,81l1926,81e" filled="false" stroked="true" strokeweight=".80090pt" strokecolor="#004400">
                <v:path arrowok="t"/>
              </v:shape>
            </v:group>
            <v:group style="position:absolute;left:1942;top:81;width:16;height:2" coordorigin="1942,81" coordsize="16,2">
              <v:shape style="position:absolute;left:1942;top:81;width:16;height:2" coordorigin="1942,81" coordsize="16,0" path="m1942,81l1958,81e" filled="false" stroked="true" strokeweight=".80090pt" strokecolor="#004400">
                <v:path arrowok="t"/>
              </v:shape>
            </v:group>
            <v:group style="position:absolute;left:1974;top:81;width:16;height:2" coordorigin="1974,81" coordsize="16,2">
              <v:shape style="position:absolute;left:1974;top:81;width:16;height:2" coordorigin="1974,81" coordsize="16,0" path="m1974,81l1990,81e" filled="false" stroked="true" strokeweight=".80090pt" strokecolor="#004400">
                <v:path arrowok="t"/>
              </v:shape>
            </v:group>
            <v:group style="position:absolute;left:2006;top:81;width:16;height:2" coordorigin="2006,81" coordsize="16,2">
              <v:shape style="position:absolute;left:2006;top:81;width:16;height:2" coordorigin="2006,81" coordsize="16,0" path="m2006,81l2022,81e" filled="false" stroked="true" strokeweight=".80090pt" strokecolor="#004400">
                <v:path arrowok="t"/>
              </v:shape>
            </v:group>
            <v:group style="position:absolute;left:2038;top:81;width:16;height:2" coordorigin="2038,81" coordsize="16,2">
              <v:shape style="position:absolute;left:2038;top:81;width:16;height:2" coordorigin="2038,81" coordsize="16,0" path="m2038,81l2054,81e" filled="false" stroked="true" strokeweight=".80090pt" strokecolor="#004400">
                <v:path arrowok="t"/>
              </v:shape>
            </v:group>
            <v:group style="position:absolute;left:2070;top:81;width:16;height:2" coordorigin="2070,81" coordsize="16,2">
              <v:shape style="position:absolute;left:2070;top:81;width:16;height:2" coordorigin="2070,81" coordsize="16,0" path="m2070,81l2086,81e" filled="false" stroked="true" strokeweight=".80090pt" strokecolor="#004400">
                <v:path arrowok="t"/>
              </v:shape>
            </v:group>
            <v:group style="position:absolute;left:2102;top:81;width:16;height:2" coordorigin="2102,81" coordsize="16,2">
              <v:shape style="position:absolute;left:2102;top:81;width:16;height:2" coordorigin="2102,81" coordsize="16,0" path="m2102,81l2118,81e" filled="false" stroked="true" strokeweight=".80090pt" strokecolor="#004400">
                <v:path arrowok="t"/>
              </v:shape>
            </v:group>
            <v:group style="position:absolute;left:2134;top:81;width:16;height:2" coordorigin="2134,81" coordsize="16,2">
              <v:shape style="position:absolute;left:2134;top:81;width:16;height:2" coordorigin="2134,81" coordsize="16,0" path="m2134,81l2150,81e" filled="false" stroked="true" strokeweight=".80090pt" strokecolor="#004400">
                <v:path arrowok="t"/>
              </v:shape>
            </v:group>
            <v:group style="position:absolute;left:2166;top:81;width:16;height:2" coordorigin="2166,81" coordsize="16,2">
              <v:shape style="position:absolute;left:2166;top:81;width:16;height:2" coordorigin="2166,81" coordsize="16,0" path="m2166,81l2182,81e" filled="false" stroked="true" strokeweight=".80090pt" strokecolor="#004400">
                <v:path arrowok="t"/>
              </v:shape>
            </v:group>
            <v:group style="position:absolute;left:2198;top:81;width:16;height:2" coordorigin="2198,81" coordsize="16,2">
              <v:shape style="position:absolute;left:2198;top:81;width:16;height:2" coordorigin="2198,81" coordsize="16,0" path="m2198,81l2214,81e" filled="false" stroked="true" strokeweight=".80090pt" strokecolor="#004400">
                <v:path arrowok="t"/>
              </v:shape>
            </v:group>
            <v:group style="position:absolute;left:2230;top:81;width:16;height:2" coordorigin="2230,81" coordsize="16,2">
              <v:shape style="position:absolute;left:2230;top:81;width:16;height:2" coordorigin="2230,81" coordsize="16,0" path="m2230,81l2246,81e" filled="false" stroked="true" strokeweight=".80090pt" strokecolor="#004400">
                <v:path arrowok="t"/>
              </v:shape>
            </v:group>
            <v:group style="position:absolute;left:2262;top:81;width:16;height:2" coordorigin="2262,81" coordsize="16,2">
              <v:shape style="position:absolute;left:2262;top:81;width:16;height:2" coordorigin="2262,81" coordsize="16,0" path="m2262,81l2278,81e" filled="false" stroked="true" strokeweight=".80090pt" strokecolor="#004400">
                <v:path arrowok="t"/>
              </v:shape>
            </v:group>
            <v:group style="position:absolute;left:2294;top:81;width:16;height:2" coordorigin="2294,81" coordsize="16,2">
              <v:shape style="position:absolute;left:2294;top:81;width:16;height:2" coordorigin="2294,81" coordsize="16,0" path="m2294,81l2310,81e" filled="false" stroked="true" strokeweight=".80090pt" strokecolor="#004400">
                <v:path arrowok="t"/>
              </v:shape>
            </v:group>
            <v:group style="position:absolute;left:2326;top:81;width:16;height:2" coordorigin="2326,81" coordsize="16,2">
              <v:shape style="position:absolute;left:2326;top:81;width:16;height:2" coordorigin="2326,81" coordsize="16,0" path="m2326,81l2342,81e" filled="false" stroked="true" strokeweight=".80090pt" strokecolor="#004400">
                <v:path arrowok="t"/>
              </v:shape>
            </v:group>
            <v:group style="position:absolute;left:2358;top:81;width:16;height:2" coordorigin="2358,81" coordsize="16,2">
              <v:shape style="position:absolute;left:2358;top:81;width:16;height:2" coordorigin="2358,81" coordsize="16,0" path="m2358,81l2374,81e" filled="false" stroked="true" strokeweight=".80090pt" strokecolor="#004400">
                <v:path arrowok="t"/>
              </v:shape>
            </v:group>
            <v:group style="position:absolute;left:2390;top:81;width:16;height:2" coordorigin="2390,81" coordsize="16,2">
              <v:shape style="position:absolute;left:2390;top:81;width:16;height:2" coordorigin="2390,81" coordsize="16,0" path="m2390,81l2406,81e" filled="false" stroked="true" strokeweight=".80090pt" strokecolor="#004400">
                <v:path arrowok="t"/>
              </v:shape>
            </v:group>
            <v:group style="position:absolute;left:2422;top:81;width:16;height:2" coordorigin="2422,81" coordsize="16,2">
              <v:shape style="position:absolute;left:2422;top:81;width:16;height:2" coordorigin="2422,81" coordsize="16,0" path="m2422,81l2438,81e" filled="false" stroked="true" strokeweight=".80090pt" strokecolor="#004400">
                <v:path arrowok="t"/>
              </v:shape>
            </v:group>
            <v:group style="position:absolute;left:2454;top:81;width:16;height:2" coordorigin="2454,81" coordsize="16,2">
              <v:shape style="position:absolute;left:2454;top:81;width:16;height:2" coordorigin="2454,81" coordsize="16,0" path="m2454,81l2470,81e" filled="false" stroked="true" strokeweight=".80090pt" strokecolor="#004400">
                <v:path arrowok="t"/>
              </v:shape>
            </v:group>
            <v:group style="position:absolute;left:2486;top:81;width:16;height:2" coordorigin="2486,81" coordsize="16,2">
              <v:shape style="position:absolute;left:2486;top:81;width:16;height:2" coordorigin="2486,81" coordsize="16,0" path="m2486,81l2502,81e" filled="false" stroked="true" strokeweight=".80090pt" strokecolor="#004400">
                <v:path arrowok="t"/>
              </v:shape>
            </v:group>
            <v:group style="position:absolute;left:2518;top:81;width:16;height:2" coordorigin="2518,81" coordsize="16,2">
              <v:shape style="position:absolute;left:2518;top:81;width:16;height:2" coordorigin="2518,81" coordsize="16,0" path="m2518,81l2534,81e" filled="false" stroked="true" strokeweight=".80090pt" strokecolor="#004400">
                <v:path arrowok="t"/>
              </v:shape>
            </v:group>
            <v:group style="position:absolute;left:2550;top:81;width:16;height:2" coordorigin="2550,81" coordsize="16,2">
              <v:shape style="position:absolute;left:2550;top:81;width:16;height:2" coordorigin="2550,81" coordsize="16,0" path="m2550,81l2566,81e" filled="false" stroked="true" strokeweight=".80090pt" strokecolor="#004400">
                <v:path arrowok="t"/>
              </v:shape>
            </v:group>
            <v:group style="position:absolute;left:2582;top:81;width:16;height:2" coordorigin="2582,81" coordsize="16,2">
              <v:shape style="position:absolute;left:2582;top:81;width:16;height:2" coordorigin="2582,81" coordsize="16,0" path="m2582,81l2598,81e" filled="false" stroked="true" strokeweight=".80090pt" strokecolor="#004400">
                <v:path arrowok="t"/>
              </v:shape>
            </v:group>
            <v:group style="position:absolute;left:2614;top:81;width:16;height:2" coordorigin="2614,81" coordsize="16,2">
              <v:shape style="position:absolute;left:2614;top:81;width:16;height:2" coordorigin="2614,81" coordsize="16,0" path="m2614,81l2630,81e" filled="false" stroked="true" strokeweight=".80090pt" strokecolor="#004400">
                <v:path arrowok="t"/>
              </v:shape>
            </v:group>
            <v:group style="position:absolute;left:2646;top:81;width:16;height:2" coordorigin="2646,81" coordsize="16,2">
              <v:shape style="position:absolute;left:2646;top:81;width:16;height:2" coordorigin="2646,81" coordsize="16,0" path="m2646,81l2662,81e" filled="false" stroked="true" strokeweight=".80090pt" strokecolor="#004400">
                <v:path arrowok="t"/>
              </v:shape>
            </v:group>
            <v:group style="position:absolute;left:2678;top:81;width:16;height:2" coordorigin="2678,81" coordsize="16,2">
              <v:shape style="position:absolute;left:2678;top:81;width:16;height:2" coordorigin="2678,81" coordsize="16,0" path="m2678,81l2694,81e" filled="false" stroked="true" strokeweight=".80090pt" strokecolor="#004400">
                <v:path arrowok="t"/>
              </v:shape>
            </v:group>
            <v:group style="position:absolute;left:2710;top:81;width:16;height:2" coordorigin="2710,81" coordsize="16,2">
              <v:shape style="position:absolute;left:2710;top:81;width:16;height:2" coordorigin="2710,81" coordsize="16,0" path="m2710,81l2726,81e" filled="false" stroked="true" strokeweight=".80090pt" strokecolor="#004400">
                <v:path arrowok="t"/>
              </v:shape>
            </v:group>
            <v:group style="position:absolute;left:2742;top:81;width:16;height:2" coordorigin="2742,81" coordsize="16,2">
              <v:shape style="position:absolute;left:2742;top:81;width:16;height:2" coordorigin="2742,81" coordsize="16,0" path="m2742,81l2758,81e" filled="false" stroked="true" strokeweight=".80090pt" strokecolor="#004400">
                <v:path arrowok="t"/>
              </v:shape>
            </v:group>
            <v:group style="position:absolute;left:2774;top:81;width:16;height:2" coordorigin="2774,81" coordsize="16,2">
              <v:shape style="position:absolute;left:2774;top:81;width:16;height:2" coordorigin="2774,81" coordsize="16,0" path="m2774,81l2790,81e" filled="false" stroked="true" strokeweight=".80090pt" strokecolor="#004400">
                <v:path arrowok="t"/>
              </v:shape>
            </v:group>
            <v:group style="position:absolute;left:2807;top:81;width:16;height:2" coordorigin="2807,81" coordsize="16,2">
              <v:shape style="position:absolute;left:2807;top:81;width:16;height:2" coordorigin="2807,81" coordsize="16,0" path="m2807,81l2823,81e" filled="false" stroked="true" strokeweight=".80090pt" strokecolor="#004400">
                <v:path arrowok="t"/>
              </v:shape>
            </v:group>
            <v:group style="position:absolute;left:2839;top:81;width:16;height:2" coordorigin="2839,81" coordsize="16,2">
              <v:shape style="position:absolute;left:2839;top:81;width:16;height:2" coordorigin="2839,81" coordsize="16,0" path="m2839,81l2855,81e" filled="false" stroked="true" strokeweight=".80090pt" strokecolor="#004400">
                <v:path arrowok="t"/>
              </v:shape>
            </v:group>
            <v:group style="position:absolute;left:2871;top:81;width:16;height:2" coordorigin="2871,81" coordsize="16,2">
              <v:shape style="position:absolute;left:2871;top:81;width:16;height:2" coordorigin="2871,81" coordsize="16,0" path="m2871,81l2887,81e" filled="false" stroked="true" strokeweight=".80090pt" strokecolor="#004400">
                <v:path arrowok="t"/>
              </v:shape>
            </v:group>
            <v:group style="position:absolute;left:2903;top:81;width:16;height:2" coordorigin="2903,81" coordsize="16,2">
              <v:shape style="position:absolute;left:2903;top:81;width:16;height:2" coordorigin="2903,81" coordsize="16,0" path="m2903,81l2919,81e" filled="false" stroked="true" strokeweight=".80090pt" strokecolor="#004400">
                <v:path arrowok="t"/>
              </v:shape>
            </v:group>
            <v:group style="position:absolute;left:2935;top:81;width:16;height:2" coordorigin="2935,81" coordsize="16,2">
              <v:shape style="position:absolute;left:2935;top:81;width:16;height:2" coordorigin="2935,81" coordsize="16,0" path="m2935,81l2951,81e" filled="false" stroked="true" strokeweight=".80090pt" strokecolor="#004400">
                <v:path arrowok="t"/>
              </v:shape>
            </v:group>
            <v:group style="position:absolute;left:2967;top:81;width:16;height:2" coordorigin="2967,81" coordsize="16,2">
              <v:shape style="position:absolute;left:2967;top:81;width:16;height:2" coordorigin="2967,81" coordsize="16,0" path="m2967,81l2983,81e" filled="false" stroked="true" strokeweight=".80090pt" strokecolor="#004400">
                <v:path arrowok="t"/>
              </v:shape>
            </v:group>
            <v:group style="position:absolute;left:2999;top:81;width:16;height:2" coordorigin="2999,81" coordsize="16,2">
              <v:shape style="position:absolute;left:2999;top:81;width:16;height:2" coordorigin="2999,81" coordsize="16,0" path="m2999,81l3015,81e" filled="false" stroked="true" strokeweight=".80090pt" strokecolor="#004400">
                <v:path arrowok="t"/>
              </v:shape>
            </v:group>
            <v:group style="position:absolute;left:3031;top:81;width:16;height:2" coordorigin="3031,81" coordsize="16,2">
              <v:shape style="position:absolute;left:3031;top:81;width:16;height:2" coordorigin="3031,81" coordsize="16,0" path="m3031,81l3047,81e" filled="false" stroked="true" strokeweight=".80090pt" strokecolor="#004400">
                <v:path arrowok="t"/>
              </v:shape>
            </v:group>
            <v:group style="position:absolute;left:3063;top:81;width:16;height:2" coordorigin="3063,81" coordsize="16,2">
              <v:shape style="position:absolute;left:3063;top:81;width:16;height:2" coordorigin="3063,81" coordsize="16,0" path="m3063,81l3079,81e" filled="false" stroked="true" strokeweight=".80090pt" strokecolor="#004400">
                <v:path arrowok="t"/>
              </v:shape>
            </v:group>
            <v:group style="position:absolute;left:3095;top:81;width:16;height:2" coordorigin="3095,81" coordsize="16,2">
              <v:shape style="position:absolute;left:3095;top:81;width:16;height:2" coordorigin="3095,81" coordsize="16,0" path="m3095,81l3111,81e" filled="false" stroked="true" strokeweight=".80090pt" strokecolor="#004400">
                <v:path arrowok="t"/>
              </v:shape>
            </v:group>
            <v:group style="position:absolute;left:3127;top:81;width:16;height:2" coordorigin="3127,81" coordsize="16,2">
              <v:shape style="position:absolute;left:3127;top:81;width:16;height:2" coordorigin="3127,81" coordsize="16,0" path="m3127,81l3143,81e" filled="false" stroked="true" strokeweight=".80090pt" strokecolor="#004400">
                <v:path arrowok="t"/>
              </v:shape>
            </v:group>
            <v:group style="position:absolute;left:3159;top:81;width:16;height:2" coordorigin="3159,81" coordsize="16,2">
              <v:shape style="position:absolute;left:3159;top:81;width:16;height:2" coordorigin="3159,81" coordsize="16,0" path="m3159,81l3175,81e" filled="false" stroked="true" strokeweight=".80090pt" strokecolor="#004400">
                <v:path arrowok="t"/>
              </v:shape>
            </v:group>
            <v:group style="position:absolute;left:3191;top:81;width:16;height:2" coordorigin="3191,81" coordsize="16,2">
              <v:shape style="position:absolute;left:3191;top:81;width:16;height:2" coordorigin="3191,81" coordsize="16,0" path="m3191,81l3207,81e" filled="false" stroked="true" strokeweight=".80090pt" strokecolor="#004400">
                <v:path arrowok="t"/>
              </v:shape>
            </v:group>
            <v:group style="position:absolute;left:3223;top:81;width:16;height:2" coordorigin="3223,81" coordsize="16,2">
              <v:shape style="position:absolute;left:3223;top:81;width:16;height:2" coordorigin="3223,81" coordsize="16,0" path="m3223,81l3239,81e" filled="false" stroked="true" strokeweight=".80090pt" strokecolor="#004400">
                <v:path arrowok="t"/>
              </v:shape>
            </v:group>
            <v:group style="position:absolute;left:3255;top:81;width:16;height:2" coordorigin="3255,81" coordsize="16,2">
              <v:shape style="position:absolute;left:3255;top:81;width:16;height:2" coordorigin="3255,81" coordsize="16,0" path="m3255,81l3271,81e" filled="false" stroked="true" strokeweight=".80090pt" strokecolor="#004400">
                <v:path arrowok="t"/>
              </v:shape>
            </v:group>
            <v:group style="position:absolute;left:3287;top:81;width:16;height:2" coordorigin="3287,81" coordsize="16,2">
              <v:shape style="position:absolute;left:3287;top:81;width:16;height:2" coordorigin="3287,81" coordsize="16,0" path="m3287,81l3303,81e" filled="false" stroked="true" strokeweight=".80090pt" strokecolor="#004400">
                <v:path arrowok="t"/>
              </v:shape>
            </v:group>
            <v:group style="position:absolute;left:3319;top:81;width:16;height:2" coordorigin="3319,81" coordsize="16,2">
              <v:shape style="position:absolute;left:3319;top:81;width:16;height:2" coordorigin="3319,81" coordsize="16,0" path="m3319,81l3335,81e" filled="false" stroked="true" strokeweight=".80090pt" strokecolor="#004400">
                <v:path arrowok="t"/>
              </v:shape>
            </v:group>
            <v:group style="position:absolute;left:3351;top:81;width:16;height:2" coordorigin="3351,81" coordsize="16,2">
              <v:shape style="position:absolute;left:3351;top:81;width:16;height:2" coordorigin="3351,81" coordsize="16,0" path="m3351,81l3367,81e" filled="false" stroked="true" strokeweight=".80090pt" strokecolor="#004400">
                <v:path arrowok="t"/>
              </v:shape>
            </v:group>
            <v:group style="position:absolute;left:3383;top:81;width:16;height:2" coordorigin="3383,81" coordsize="16,2">
              <v:shape style="position:absolute;left:3383;top:81;width:16;height:2" coordorigin="3383,81" coordsize="16,0" path="m3383,81l3399,81e" filled="false" stroked="true" strokeweight=".80090pt" strokecolor="#004400">
                <v:path arrowok="t"/>
              </v:shape>
            </v:group>
            <v:group style="position:absolute;left:3415;top:81;width:16;height:2" coordorigin="3415,81" coordsize="16,2">
              <v:shape style="position:absolute;left:3415;top:81;width:16;height:2" coordorigin="3415,81" coordsize="16,0" path="m3415,81l3431,81e" filled="false" stroked="true" strokeweight=".80090pt" strokecolor="#004400">
                <v:path arrowok="t"/>
              </v:shape>
            </v:group>
            <v:group style="position:absolute;left:3447;top:81;width:16;height:2" coordorigin="3447,81" coordsize="16,2">
              <v:shape style="position:absolute;left:3447;top:81;width:16;height:2" coordorigin="3447,81" coordsize="16,0" path="m3447,81l3463,81e" filled="false" stroked="true" strokeweight=".80090pt" strokecolor="#004400">
                <v:path arrowok="t"/>
              </v:shape>
            </v:group>
            <v:group style="position:absolute;left:3479;top:81;width:16;height:2" coordorigin="3479,81" coordsize="16,2">
              <v:shape style="position:absolute;left:3479;top:81;width:16;height:2" coordorigin="3479,81" coordsize="16,0" path="m3479,81l3495,81e" filled="false" stroked="true" strokeweight=".80090pt" strokecolor="#004400">
                <v:path arrowok="t"/>
              </v:shape>
            </v:group>
            <v:group style="position:absolute;left:3511;top:81;width:16;height:2" coordorigin="3511,81" coordsize="16,2">
              <v:shape style="position:absolute;left:3511;top:81;width:16;height:2" coordorigin="3511,81" coordsize="16,0" path="m3511,81l3527,81e" filled="false" stroked="true" strokeweight=".80090pt" strokecolor="#004400">
                <v:path arrowok="t"/>
              </v:shape>
            </v:group>
            <v:group style="position:absolute;left:3543;top:81;width:16;height:2" coordorigin="3543,81" coordsize="16,2">
              <v:shape style="position:absolute;left:3543;top:81;width:16;height:2" coordorigin="3543,81" coordsize="16,0" path="m3543,81l3559,81e" filled="false" stroked="true" strokeweight=".80090pt" strokecolor="#004400">
                <v:path arrowok="t"/>
              </v:shape>
            </v:group>
            <v:group style="position:absolute;left:3575;top:81;width:16;height:2" coordorigin="3575,81" coordsize="16,2">
              <v:shape style="position:absolute;left:3575;top:81;width:16;height:2" coordorigin="3575,81" coordsize="16,0" path="m3575,81l3591,81e" filled="false" stroked="true" strokeweight=".80090pt" strokecolor="#004400">
                <v:path arrowok="t"/>
              </v:shape>
            </v:group>
            <v:group style="position:absolute;left:3607;top:81;width:16;height:2" coordorigin="3607,81" coordsize="16,2">
              <v:shape style="position:absolute;left:3607;top:81;width:16;height:2" coordorigin="3607,81" coordsize="16,0" path="m3607,81l3623,81e" filled="false" stroked="true" strokeweight=".80090pt" strokecolor="#004400">
                <v:path arrowok="t"/>
              </v:shape>
            </v:group>
            <v:group style="position:absolute;left:3639;top:81;width:16;height:2" coordorigin="3639,81" coordsize="16,2">
              <v:shape style="position:absolute;left:3639;top:81;width:16;height:2" coordorigin="3639,81" coordsize="16,0" path="m3639,81l3655,81e" filled="false" stroked="true" strokeweight=".80090pt" strokecolor="#004400">
                <v:path arrowok="t"/>
              </v:shape>
            </v:group>
            <v:group style="position:absolute;left:3671;top:81;width:16;height:2" coordorigin="3671,81" coordsize="16,2">
              <v:shape style="position:absolute;left:3671;top:81;width:16;height:2" coordorigin="3671,81" coordsize="16,0" path="m3671,81l3687,81e" filled="false" stroked="true" strokeweight=".80090pt" strokecolor="#004400">
                <v:path arrowok="t"/>
              </v:shape>
            </v:group>
            <v:group style="position:absolute;left:3704;top:81;width:16;height:2" coordorigin="3704,81" coordsize="16,2">
              <v:shape style="position:absolute;left:3704;top:81;width:16;height:2" coordorigin="3704,81" coordsize="16,0" path="m3704,81l3720,81e" filled="false" stroked="true" strokeweight=".80090pt" strokecolor="#004400">
                <v:path arrowok="t"/>
              </v:shape>
            </v:group>
            <v:group style="position:absolute;left:3736;top:81;width:16;height:2" coordorigin="3736,81" coordsize="16,2">
              <v:shape style="position:absolute;left:3736;top:81;width:16;height:2" coordorigin="3736,81" coordsize="16,0" path="m3736,81l3752,81e" filled="false" stroked="true" strokeweight=".80090pt" strokecolor="#004400">
                <v:path arrowok="t"/>
              </v:shape>
            </v:group>
            <v:group style="position:absolute;left:3768;top:81;width:16;height:2" coordorigin="3768,81" coordsize="16,2">
              <v:shape style="position:absolute;left:3768;top:81;width:16;height:2" coordorigin="3768,81" coordsize="16,0" path="m3768,81l3784,81e" filled="false" stroked="true" strokeweight=".80090pt" strokecolor="#004400">
                <v:path arrowok="t"/>
              </v:shape>
            </v:group>
            <v:group style="position:absolute;left:3800;top:81;width:16;height:2" coordorigin="3800,81" coordsize="16,2">
              <v:shape style="position:absolute;left:3800;top:81;width:16;height:2" coordorigin="3800,81" coordsize="16,0" path="m3800,81l3816,81e" filled="false" stroked="true" strokeweight=".80090pt" strokecolor="#004400">
                <v:path arrowok="t"/>
              </v:shape>
            </v:group>
            <v:group style="position:absolute;left:3832;top:81;width:16;height:2" coordorigin="3832,81" coordsize="16,2">
              <v:shape style="position:absolute;left:3832;top:81;width:16;height:2" coordorigin="3832,81" coordsize="16,0" path="m3832,81l3848,81e" filled="false" stroked="true" strokeweight=".80090pt" strokecolor="#004400">
                <v:path arrowok="t"/>
              </v:shape>
            </v:group>
            <v:group style="position:absolute;left:3864;top:81;width:16;height:2" coordorigin="3864,81" coordsize="16,2">
              <v:shape style="position:absolute;left:3864;top:81;width:16;height:2" coordorigin="3864,81" coordsize="16,0" path="m3864,81l3880,81e" filled="false" stroked="true" strokeweight=".80090pt" strokecolor="#004400">
                <v:path arrowok="t"/>
              </v:shape>
            </v:group>
            <v:group style="position:absolute;left:3896;top:81;width:16;height:2" coordorigin="3896,81" coordsize="16,2">
              <v:shape style="position:absolute;left:3896;top:81;width:16;height:2" coordorigin="3896,81" coordsize="16,0" path="m3896,81l3912,81e" filled="false" stroked="true" strokeweight=".80090pt" strokecolor="#004400">
                <v:path arrowok="t"/>
              </v:shape>
            </v:group>
            <v:group style="position:absolute;left:3928;top:81;width:16;height:2" coordorigin="3928,81" coordsize="16,2">
              <v:shape style="position:absolute;left:3928;top:81;width:16;height:2" coordorigin="3928,81" coordsize="16,0" path="m3928,81l3944,81e" filled="false" stroked="true" strokeweight=".80090pt" strokecolor="#004400">
                <v:path arrowok="t"/>
              </v:shape>
            </v:group>
            <v:group style="position:absolute;left:3960;top:81;width:16;height:2" coordorigin="3960,81" coordsize="16,2">
              <v:shape style="position:absolute;left:3960;top:81;width:16;height:2" coordorigin="3960,81" coordsize="16,0" path="m3960,81l3976,81e" filled="false" stroked="true" strokeweight=".80090pt" strokecolor="#004400">
                <v:path arrowok="t"/>
              </v:shape>
            </v:group>
            <v:group style="position:absolute;left:3992;top:81;width:16;height:2" coordorigin="3992,81" coordsize="16,2">
              <v:shape style="position:absolute;left:3992;top:81;width:16;height:2" coordorigin="3992,81" coordsize="16,0" path="m3992,81l4008,81e" filled="false" stroked="true" strokeweight=".80090pt" strokecolor="#004400">
                <v:path arrowok="t"/>
              </v:shape>
            </v:group>
            <v:group style="position:absolute;left:4024;top:81;width:16;height:2" coordorigin="4024,81" coordsize="16,2">
              <v:shape style="position:absolute;left:4024;top:81;width:16;height:2" coordorigin="4024,81" coordsize="16,0" path="m4024,81l4040,81e" filled="false" stroked="true" strokeweight=".80090pt" strokecolor="#004400">
                <v:path arrowok="t"/>
              </v:shape>
            </v:group>
            <v:group style="position:absolute;left:4056;top:81;width:16;height:2" coordorigin="4056,81" coordsize="16,2">
              <v:shape style="position:absolute;left:4056;top:81;width:16;height:2" coordorigin="4056,81" coordsize="16,0" path="m4056,81l4072,81e" filled="false" stroked="true" strokeweight=".80090pt" strokecolor="#004400">
                <v:path arrowok="t"/>
              </v:shape>
            </v:group>
            <v:group style="position:absolute;left:4088;top:81;width:16;height:2" coordorigin="4088,81" coordsize="16,2">
              <v:shape style="position:absolute;left:4088;top:81;width:16;height:2" coordorigin="4088,81" coordsize="16,0" path="m4088,81l4104,81e" filled="false" stroked="true" strokeweight=".80090pt" strokecolor="#004400">
                <v:path arrowok="t"/>
              </v:shape>
            </v:group>
            <v:group style="position:absolute;left:4120;top:81;width:16;height:2" coordorigin="4120,81" coordsize="16,2">
              <v:shape style="position:absolute;left:4120;top:81;width:16;height:2" coordorigin="4120,81" coordsize="16,0" path="m4120,81l4136,81e" filled="false" stroked="true" strokeweight=".80090pt" strokecolor="#004400">
                <v:path arrowok="t"/>
              </v:shape>
            </v:group>
            <v:group style="position:absolute;left:4152;top:81;width:16;height:2" coordorigin="4152,81" coordsize="16,2">
              <v:shape style="position:absolute;left:4152;top:81;width:16;height:2" coordorigin="4152,81" coordsize="16,0" path="m4152,81l4168,81e" filled="false" stroked="true" strokeweight=".80090pt" strokecolor="#004400">
                <v:path arrowok="t"/>
              </v:shape>
            </v:group>
            <v:group style="position:absolute;left:4184;top:81;width:16;height:2" coordorigin="4184,81" coordsize="16,2">
              <v:shape style="position:absolute;left:4184;top:81;width:16;height:2" coordorigin="4184,81" coordsize="16,0" path="m4184,81l4200,81e" filled="false" stroked="true" strokeweight=".80090pt" strokecolor="#004400">
                <v:path arrowok="t"/>
              </v:shape>
            </v:group>
            <v:group style="position:absolute;left:4216;top:81;width:16;height:2" coordorigin="4216,81" coordsize="16,2">
              <v:shape style="position:absolute;left:4216;top:81;width:16;height:2" coordorigin="4216,81" coordsize="16,0" path="m4216,81l4232,81e" filled="false" stroked="true" strokeweight=".80090pt" strokecolor="#004400">
                <v:path arrowok="t"/>
              </v:shape>
            </v:group>
            <v:group style="position:absolute;left:4248;top:81;width:16;height:2" coordorigin="4248,81" coordsize="16,2">
              <v:shape style="position:absolute;left:4248;top:81;width:16;height:2" coordorigin="4248,81" coordsize="16,0" path="m4248,81l4264,81e" filled="false" stroked="true" strokeweight=".80090pt" strokecolor="#004400">
                <v:path arrowok="t"/>
              </v:shape>
            </v:group>
            <v:group style="position:absolute;left:4280;top:81;width:16;height:2" coordorigin="4280,81" coordsize="16,2">
              <v:shape style="position:absolute;left:4280;top:81;width:16;height:2" coordorigin="4280,81" coordsize="16,0" path="m4280,81l4296,81e" filled="false" stroked="true" strokeweight=".80090pt" strokecolor="#004400">
                <v:path arrowok="t"/>
              </v:shape>
            </v:group>
            <v:group style="position:absolute;left:4312;top:81;width:16;height:2" coordorigin="4312,81" coordsize="16,2">
              <v:shape style="position:absolute;left:4312;top:81;width:16;height:2" coordorigin="4312,81" coordsize="16,0" path="m4312,81l4328,81e" filled="false" stroked="true" strokeweight=".80090pt" strokecolor="#004400">
                <v:path arrowok="t"/>
              </v:shape>
            </v:group>
            <v:group style="position:absolute;left:4344;top:81;width:16;height:2" coordorigin="4344,81" coordsize="16,2">
              <v:shape style="position:absolute;left:4344;top:81;width:16;height:2" coordorigin="4344,81" coordsize="16,0" path="m4344,81l4360,81e" filled="false" stroked="true" strokeweight=".80090pt" strokecolor="#004400">
                <v:path arrowok="t"/>
              </v:shape>
            </v:group>
            <v:group style="position:absolute;left:4376;top:81;width:16;height:2" coordorigin="4376,81" coordsize="16,2">
              <v:shape style="position:absolute;left:4376;top:81;width:16;height:2" coordorigin="4376,81" coordsize="16,0" path="m4376,81l4392,81e" filled="false" stroked="true" strokeweight=".80090pt" strokecolor="#004400">
                <v:path arrowok="t"/>
              </v:shape>
            </v:group>
            <v:group style="position:absolute;left:4408;top:81;width:16;height:2" coordorigin="4408,81" coordsize="16,2">
              <v:shape style="position:absolute;left:4408;top:81;width:16;height:2" coordorigin="4408,81" coordsize="16,0" path="m4408,81l4424,81e" filled="false" stroked="true" strokeweight=".80090pt" strokecolor="#004400">
                <v:path arrowok="t"/>
              </v:shape>
            </v:group>
            <v:group style="position:absolute;left:4440;top:81;width:16;height:2" coordorigin="4440,81" coordsize="16,2">
              <v:shape style="position:absolute;left:4440;top:81;width:16;height:2" coordorigin="4440,81" coordsize="16,0" path="m4440,81l4456,81e" filled="false" stroked="true" strokeweight=".80090pt" strokecolor="#004400">
                <v:path arrowok="t"/>
              </v:shape>
            </v:group>
            <v:group style="position:absolute;left:4472;top:81;width:16;height:2" coordorigin="4472,81" coordsize="16,2">
              <v:shape style="position:absolute;left:4472;top:81;width:16;height:2" coordorigin="4472,81" coordsize="16,0" path="m4472,81l4488,81e" filled="false" stroked="true" strokeweight=".80090pt" strokecolor="#004400">
                <v:path arrowok="t"/>
              </v:shape>
            </v:group>
            <v:group style="position:absolute;left:4504;top:81;width:16;height:2" coordorigin="4504,81" coordsize="16,2">
              <v:shape style="position:absolute;left:4504;top:81;width:16;height:2" coordorigin="4504,81" coordsize="16,0" path="m4504,81l4520,81e" filled="false" stroked="true" strokeweight=".80090pt" strokecolor="#004400">
                <v:path arrowok="t"/>
              </v:shape>
            </v:group>
            <v:group style="position:absolute;left:4536;top:81;width:16;height:2" coordorigin="4536,81" coordsize="16,2">
              <v:shape style="position:absolute;left:4536;top:81;width:16;height:2" coordorigin="4536,81" coordsize="16,0" path="m4536,81l4552,81e" filled="false" stroked="true" strokeweight=".80090pt" strokecolor="#004400">
                <v:path arrowok="t"/>
              </v:shape>
            </v:group>
            <v:group style="position:absolute;left:4568;top:81;width:16;height:2" coordorigin="4568,81" coordsize="16,2">
              <v:shape style="position:absolute;left:4568;top:81;width:16;height:2" coordorigin="4568,81" coordsize="16,0" path="m4568,81l4584,81e" filled="false" stroked="true" strokeweight=".80090pt" strokecolor="#004400">
                <v:path arrowok="t"/>
              </v:shape>
            </v:group>
            <v:group style="position:absolute;left:4601;top:81;width:16;height:2" coordorigin="4601,81" coordsize="16,2">
              <v:shape style="position:absolute;left:4601;top:81;width:16;height:2" coordorigin="4601,81" coordsize="16,0" path="m4601,81l4617,81e" filled="false" stroked="true" strokeweight=".80090pt" strokecolor="#004400">
                <v:path arrowok="t"/>
              </v:shape>
            </v:group>
            <v:group style="position:absolute;left:4633;top:81;width:16;height:2" coordorigin="4633,81" coordsize="16,2">
              <v:shape style="position:absolute;left:4633;top:81;width:16;height:2" coordorigin="4633,81" coordsize="16,0" path="m4633,81l4649,81e" filled="false" stroked="true" strokeweight=".80090pt" strokecolor="#004400">
                <v:path arrowok="t"/>
              </v:shape>
            </v:group>
            <v:group style="position:absolute;left:4665;top:81;width:16;height:2" coordorigin="4665,81" coordsize="16,2">
              <v:shape style="position:absolute;left:4665;top:81;width:16;height:2" coordorigin="4665,81" coordsize="16,0" path="m4665,81l4681,81e" filled="false" stroked="true" strokeweight=".80090pt" strokecolor="#004400">
                <v:path arrowok="t"/>
              </v:shape>
            </v:group>
            <v:group style="position:absolute;left:4697;top:81;width:16;height:2" coordorigin="4697,81" coordsize="16,2">
              <v:shape style="position:absolute;left:4697;top:81;width:16;height:2" coordorigin="4697,81" coordsize="16,0" path="m4697,81l4713,81e" filled="false" stroked="true" strokeweight=".80090pt" strokecolor="#004400">
                <v:path arrowok="t"/>
              </v:shape>
            </v:group>
            <v:group style="position:absolute;left:4729;top:81;width:16;height:2" coordorigin="4729,81" coordsize="16,2">
              <v:shape style="position:absolute;left:4729;top:81;width:16;height:2" coordorigin="4729,81" coordsize="16,0" path="m4729,81l4745,81e" filled="false" stroked="true" strokeweight=".80090pt" strokecolor="#004400">
                <v:path arrowok="t"/>
              </v:shape>
            </v:group>
            <v:group style="position:absolute;left:4761;top:81;width:16;height:2" coordorigin="4761,81" coordsize="16,2">
              <v:shape style="position:absolute;left:4761;top:81;width:16;height:2" coordorigin="4761,81" coordsize="16,0" path="m4761,81l4777,81e" filled="false" stroked="true" strokeweight=".80090pt" strokecolor="#004400">
                <v:path arrowok="t"/>
              </v:shape>
            </v:group>
            <v:group style="position:absolute;left:4793;top:81;width:16;height:2" coordorigin="4793,81" coordsize="16,2">
              <v:shape style="position:absolute;left:4793;top:81;width:16;height:2" coordorigin="4793,81" coordsize="16,0" path="m4793,81l4809,81e" filled="false" stroked="true" strokeweight=".80090pt" strokecolor="#004400">
                <v:path arrowok="t"/>
              </v:shape>
            </v:group>
            <v:group style="position:absolute;left:4825;top:81;width:16;height:2" coordorigin="4825,81" coordsize="16,2">
              <v:shape style="position:absolute;left:4825;top:81;width:16;height:2" coordorigin="4825,81" coordsize="16,0" path="m4825,81l4841,81e" filled="false" stroked="true" strokeweight=".80090pt" strokecolor="#004400">
                <v:path arrowok="t"/>
              </v:shape>
            </v:group>
            <v:group style="position:absolute;left:4857;top:81;width:16;height:2" coordorigin="4857,81" coordsize="16,2">
              <v:shape style="position:absolute;left:4857;top:81;width:16;height:2" coordorigin="4857,81" coordsize="16,0" path="m4857,81l4873,81e" filled="false" stroked="true" strokeweight=".80090pt" strokecolor="#004400">
                <v:path arrowok="t"/>
              </v:shape>
            </v:group>
            <v:group style="position:absolute;left:4889;top:81;width:16;height:2" coordorigin="4889,81" coordsize="16,2">
              <v:shape style="position:absolute;left:4889;top:81;width:16;height:2" coordorigin="4889,81" coordsize="16,0" path="m4889,81l4905,81e" filled="false" stroked="true" strokeweight=".80090pt" strokecolor="#004400">
                <v:path arrowok="t"/>
              </v:shape>
            </v:group>
            <v:group style="position:absolute;left:4921;top:81;width:16;height:2" coordorigin="4921,81" coordsize="16,2">
              <v:shape style="position:absolute;left:4921;top:81;width:16;height:2" coordorigin="4921,81" coordsize="16,0" path="m4921,81l4937,81e" filled="false" stroked="true" strokeweight=".80090pt" strokecolor="#004400">
                <v:path arrowok="t"/>
              </v:shape>
            </v:group>
            <v:group style="position:absolute;left:4953;top:81;width:16;height:2" coordorigin="4953,81" coordsize="16,2">
              <v:shape style="position:absolute;left:4953;top:81;width:16;height:2" coordorigin="4953,81" coordsize="16,0" path="m4953,81l4969,81e" filled="false" stroked="true" strokeweight=".80090pt" strokecolor="#004400">
                <v:path arrowok="t"/>
              </v:shape>
            </v:group>
            <v:group style="position:absolute;left:4985;top:81;width:16;height:2" coordorigin="4985,81" coordsize="16,2">
              <v:shape style="position:absolute;left:4985;top:81;width:16;height:2" coordorigin="4985,81" coordsize="16,0" path="m4985,81l5001,81e" filled="false" stroked="true" strokeweight=".80090pt" strokecolor="#004400">
                <v:path arrowok="t"/>
              </v:shape>
            </v:group>
            <v:group style="position:absolute;left:5017;top:81;width:16;height:2" coordorigin="5017,81" coordsize="16,2">
              <v:shape style="position:absolute;left:5017;top:81;width:16;height:2" coordorigin="5017,81" coordsize="16,0" path="m5017,81l5033,81e" filled="false" stroked="true" strokeweight=".80090pt" strokecolor="#004400">
                <v:path arrowok="t"/>
              </v:shape>
            </v:group>
            <v:group style="position:absolute;left:5049;top:81;width:16;height:2" coordorigin="5049,81" coordsize="16,2">
              <v:shape style="position:absolute;left:5049;top:81;width:16;height:2" coordorigin="5049,81" coordsize="16,0" path="m5049,81l5065,81e" filled="false" stroked="true" strokeweight=".80090pt" strokecolor="#004400">
                <v:path arrowok="t"/>
              </v:shape>
            </v:group>
            <v:group style="position:absolute;left:5081;top:81;width:16;height:2" coordorigin="5081,81" coordsize="16,2">
              <v:shape style="position:absolute;left:5081;top:81;width:16;height:2" coordorigin="5081,81" coordsize="16,0" path="m5081,81l5097,81e" filled="false" stroked="true" strokeweight=".80090pt" strokecolor="#004400">
                <v:path arrowok="t"/>
              </v:shape>
            </v:group>
            <v:group style="position:absolute;left:5113;top:81;width:16;height:2" coordorigin="5113,81" coordsize="16,2">
              <v:shape style="position:absolute;left:5113;top:81;width:16;height:2" coordorigin="5113,81" coordsize="16,0" path="m5113,81l5129,81e" filled="false" stroked="true" strokeweight=".80090pt" strokecolor="#004400">
                <v:path arrowok="t"/>
              </v:shape>
            </v:group>
            <v:group style="position:absolute;left:5145;top:81;width:16;height:2" coordorigin="5145,81" coordsize="16,2">
              <v:shape style="position:absolute;left:5145;top:81;width:16;height:2" coordorigin="5145,81" coordsize="16,0" path="m5145,81l5161,81e" filled="false" stroked="true" strokeweight=".80090pt" strokecolor="#004400">
                <v:path arrowok="t"/>
              </v:shape>
            </v:group>
            <v:group style="position:absolute;left:5177;top:81;width:16;height:2" coordorigin="5177,81" coordsize="16,2">
              <v:shape style="position:absolute;left:5177;top:81;width:16;height:2" coordorigin="5177,81" coordsize="16,0" path="m5177,81l5193,81e" filled="false" stroked="true" strokeweight=".80090pt" strokecolor="#004400">
                <v:path arrowok="t"/>
              </v:shape>
            </v:group>
            <v:group style="position:absolute;left:5209;top:81;width:16;height:2" coordorigin="5209,81" coordsize="16,2">
              <v:shape style="position:absolute;left:5209;top:81;width:16;height:2" coordorigin="5209,81" coordsize="16,0" path="m5209,81l5225,81e" filled="false" stroked="true" strokeweight=".80090pt" strokecolor="#004400">
                <v:path arrowok="t"/>
              </v:shape>
            </v:group>
            <v:group style="position:absolute;left:5241;top:81;width:16;height:2" coordorigin="5241,81" coordsize="16,2">
              <v:shape style="position:absolute;left:5241;top:81;width:16;height:2" coordorigin="5241,81" coordsize="16,0" path="m5241,81l5257,81e" filled="false" stroked="true" strokeweight=".80090pt" strokecolor="#004400">
                <v:path arrowok="t"/>
              </v:shape>
            </v:group>
            <v:group style="position:absolute;left:5273;top:81;width:16;height:2" coordorigin="5273,81" coordsize="16,2">
              <v:shape style="position:absolute;left:5273;top:81;width:16;height:2" coordorigin="5273,81" coordsize="16,0" path="m5273,81l5289,81e" filled="false" stroked="true" strokeweight=".80090pt" strokecolor="#004400">
                <v:path arrowok="t"/>
              </v:shape>
            </v:group>
            <v:group style="position:absolute;left:5305;top:81;width:16;height:2" coordorigin="5305,81" coordsize="16,2">
              <v:shape style="position:absolute;left:5305;top:81;width:16;height:2" coordorigin="5305,81" coordsize="16,0" path="m5305,81l5321,81e" filled="false" stroked="true" strokeweight=".80090pt" strokecolor="#004400">
                <v:path arrowok="t"/>
              </v:shape>
            </v:group>
            <v:group style="position:absolute;left:5337;top:81;width:16;height:2" coordorigin="5337,81" coordsize="16,2">
              <v:shape style="position:absolute;left:5337;top:81;width:16;height:2" coordorigin="5337,81" coordsize="16,0" path="m5337,81l5353,81e" filled="false" stroked="true" strokeweight=".80090pt" strokecolor="#004400">
                <v:path arrowok="t"/>
              </v:shape>
            </v:group>
            <v:group style="position:absolute;left:5369;top:81;width:16;height:2" coordorigin="5369,81" coordsize="16,2">
              <v:shape style="position:absolute;left:5369;top:81;width:16;height:2" coordorigin="5369,81" coordsize="16,0" path="m5369,81l5385,81e" filled="false" stroked="true" strokeweight=".80090pt" strokecolor="#004400">
                <v:path arrowok="t"/>
              </v:shape>
            </v:group>
            <v:group style="position:absolute;left:5401;top:81;width:16;height:2" coordorigin="5401,81" coordsize="16,2">
              <v:shape style="position:absolute;left:5401;top:81;width:16;height:2" coordorigin="5401,81" coordsize="16,0" path="m5401,81l5417,81e" filled="false" stroked="true" strokeweight=".80090pt" strokecolor="#004400">
                <v:path arrowok="t"/>
              </v:shape>
            </v:group>
            <v:group style="position:absolute;left:5433;top:81;width:16;height:2" coordorigin="5433,81" coordsize="16,2">
              <v:shape style="position:absolute;left:5433;top:81;width:16;height:2" coordorigin="5433,81" coordsize="16,0" path="m5433,81l5449,81e" filled="false" stroked="true" strokeweight=".80090pt" strokecolor="#004400">
                <v:path arrowok="t"/>
              </v:shape>
            </v:group>
            <v:group style="position:absolute;left:5465;top:81;width:16;height:2" coordorigin="5465,81" coordsize="16,2">
              <v:shape style="position:absolute;left:5465;top:81;width:16;height:2" coordorigin="5465,81" coordsize="16,0" path="m5465,81l5482,81e" filled="false" stroked="true" strokeweight=".80090pt" strokecolor="#004400">
                <v:path arrowok="t"/>
              </v:shape>
            </v:group>
            <v:group style="position:absolute;left:5498;top:81;width:16;height:2" coordorigin="5498,81" coordsize="16,2">
              <v:shape style="position:absolute;left:5498;top:81;width:16;height:2" coordorigin="5498,81" coordsize="16,0" path="m5498,81l5514,81e" filled="false" stroked="true" strokeweight=".80090pt" strokecolor="#004400">
                <v:path arrowok="t"/>
              </v:shape>
            </v:group>
            <v:group style="position:absolute;left:5530;top:81;width:16;height:2" coordorigin="5530,81" coordsize="16,2">
              <v:shape style="position:absolute;left:5530;top:81;width:16;height:2" coordorigin="5530,81" coordsize="16,0" path="m5530,81l5546,81e" filled="false" stroked="true" strokeweight=".80090pt" strokecolor="#004400">
                <v:path arrowok="t"/>
              </v:shape>
            </v:group>
            <v:group style="position:absolute;left:5562;top:81;width:16;height:2" coordorigin="5562,81" coordsize="16,2">
              <v:shape style="position:absolute;left:5562;top:81;width:16;height:2" coordorigin="5562,81" coordsize="16,0" path="m5562,81l5578,81e" filled="false" stroked="true" strokeweight=".80090pt" strokecolor="#004400">
                <v:path arrowok="t"/>
              </v:shape>
            </v:group>
            <v:group style="position:absolute;left:5594;top:81;width:16;height:2" coordorigin="5594,81" coordsize="16,2">
              <v:shape style="position:absolute;left:5594;top:81;width:16;height:2" coordorigin="5594,81" coordsize="16,0" path="m5594,81l5610,81e" filled="false" stroked="true" strokeweight=".80090pt" strokecolor="#004400">
                <v:path arrowok="t"/>
              </v:shape>
            </v:group>
            <v:group style="position:absolute;left:5626;top:81;width:16;height:2" coordorigin="5626,81" coordsize="16,2">
              <v:shape style="position:absolute;left:5626;top:81;width:16;height:2" coordorigin="5626,81" coordsize="16,0" path="m5626,81l5642,81e" filled="false" stroked="true" strokeweight=".80090pt" strokecolor="#004400">
                <v:path arrowok="t"/>
              </v:shape>
            </v:group>
            <v:group style="position:absolute;left:5658;top:81;width:16;height:2" coordorigin="5658,81" coordsize="16,2">
              <v:shape style="position:absolute;left:5658;top:81;width:16;height:2" coordorigin="5658,81" coordsize="16,0" path="m5658,81l5674,81e" filled="false" stroked="true" strokeweight=".80090pt" strokecolor="#004400">
                <v:path arrowok="t"/>
              </v:shape>
            </v:group>
            <v:group style="position:absolute;left:5690;top:81;width:16;height:2" coordorigin="5690,81" coordsize="16,2">
              <v:shape style="position:absolute;left:5690;top:81;width:16;height:2" coordorigin="5690,81" coordsize="16,0" path="m5690,81l5706,81e" filled="false" stroked="true" strokeweight=".80090pt" strokecolor="#004400">
                <v:path arrowok="t"/>
              </v:shape>
            </v:group>
            <v:group style="position:absolute;left:5722;top:81;width:16;height:2" coordorigin="5722,81" coordsize="16,2">
              <v:shape style="position:absolute;left:5722;top:81;width:16;height:2" coordorigin="5722,81" coordsize="16,0" path="m5722,81l5738,81e" filled="false" stroked="true" strokeweight=".80090pt" strokecolor="#004400">
                <v:path arrowok="t"/>
              </v:shape>
            </v:group>
            <v:group style="position:absolute;left:5754;top:81;width:16;height:2" coordorigin="5754,81" coordsize="16,2">
              <v:shape style="position:absolute;left:5754;top:81;width:16;height:2" coordorigin="5754,81" coordsize="16,0" path="m5754,81l5770,81e" filled="false" stroked="true" strokeweight=".80090pt" strokecolor="#004400">
                <v:path arrowok="t"/>
              </v:shape>
            </v:group>
            <v:group style="position:absolute;left:5786;top:81;width:16;height:2" coordorigin="5786,81" coordsize="16,2">
              <v:shape style="position:absolute;left:5786;top:81;width:16;height:2" coordorigin="5786,81" coordsize="16,0" path="m5786,81l5802,81e" filled="false" stroked="true" strokeweight=".80090pt" strokecolor="#004400">
                <v:path arrowok="t"/>
              </v:shape>
            </v:group>
            <v:group style="position:absolute;left:5818;top:81;width:16;height:2" coordorigin="5818,81" coordsize="16,2">
              <v:shape style="position:absolute;left:5818;top:81;width:16;height:2" coordorigin="5818,81" coordsize="16,0" path="m5818,81l5834,81e" filled="false" stroked="true" strokeweight=".80090pt" strokecolor="#004400">
                <v:path arrowok="t"/>
              </v:shape>
            </v:group>
            <v:group style="position:absolute;left:5850;top:81;width:16;height:2" coordorigin="5850,81" coordsize="16,2">
              <v:shape style="position:absolute;left:5850;top:81;width:16;height:2" coordorigin="5850,81" coordsize="16,0" path="m5850,81l5866,81e" filled="false" stroked="true" strokeweight=".80090pt" strokecolor="#004400">
                <v:path arrowok="t"/>
              </v:shape>
            </v:group>
            <v:group style="position:absolute;left:5882;top:81;width:16;height:2" coordorigin="5882,81" coordsize="16,2">
              <v:shape style="position:absolute;left:5882;top:81;width:16;height:2" coordorigin="5882,81" coordsize="16,0" path="m5882,81l5898,81e" filled="false" stroked="true" strokeweight=".80090pt" strokecolor="#004400">
                <v:path arrowok="t"/>
              </v:shape>
            </v:group>
            <v:group style="position:absolute;left:5914;top:81;width:16;height:2" coordorigin="5914,81" coordsize="16,2">
              <v:shape style="position:absolute;left:5914;top:81;width:16;height:2" coordorigin="5914,81" coordsize="16,0" path="m5914,81l5930,81e" filled="false" stroked="true" strokeweight=".80090pt" strokecolor="#004400">
                <v:path arrowok="t"/>
              </v:shape>
            </v:group>
            <v:group style="position:absolute;left:5946;top:81;width:16;height:2" coordorigin="5946,81" coordsize="16,2">
              <v:shape style="position:absolute;left:5946;top:81;width:16;height:2" coordorigin="5946,81" coordsize="16,0" path="m5946,81l5962,81e" filled="false" stroked="true" strokeweight=".80090pt" strokecolor="#004400">
                <v:path arrowok="t"/>
              </v:shape>
            </v:group>
            <v:group style="position:absolute;left:5978;top:81;width:16;height:2" coordorigin="5978,81" coordsize="16,2">
              <v:shape style="position:absolute;left:5978;top:81;width:16;height:2" coordorigin="5978,81" coordsize="16,0" path="m5978,81l5994,81e" filled="false" stroked="true" strokeweight=".80090pt" strokecolor="#004400">
                <v:path arrowok="t"/>
              </v:shape>
            </v:group>
            <v:group style="position:absolute;left:6010;top:81;width:16;height:2" coordorigin="6010,81" coordsize="16,2">
              <v:shape style="position:absolute;left:6010;top:81;width:16;height:2" coordorigin="6010,81" coordsize="16,0" path="m6010,81l6026,81e" filled="false" stroked="true" strokeweight=".80090pt" strokecolor="#004400">
                <v:path arrowok="t"/>
              </v:shape>
            </v:group>
            <v:group style="position:absolute;left:6042;top:81;width:16;height:2" coordorigin="6042,81" coordsize="16,2">
              <v:shape style="position:absolute;left:6042;top:81;width:16;height:2" coordorigin="6042,81" coordsize="16,0" path="m6042,81l6058,81e" filled="false" stroked="true" strokeweight=".80090pt" strokecolor="#004400">
                <v:path arrowok="t"/>
              </v:shape>
            </v:group>
            <v:group style="position:absolute;left:6074;top:81;width:16;height:2" coordorigin="6074,81" coordsize="16,2">
              <v:shape style="position:absolute;left:6074;top:81;width:16;height:2" coordorigin="6074,81" coordsize="16,0" path="m6074,81l6090,81e" filled="false" stroked="true" strokeweight=".80090pt" strokecolor="#004400">
                <v:path arrowok="t"/>
              </v:shape>
            </v:group>
            <v:group style="position:absolute;left:6106;top:81;width:16;height:2" coordorigin="6106,81" coordsize="16,2">
              <v:shape style="position:absolute;left:6106;top:81;width:16;height:2" coordorigin="6106,81" coordsize="16,0" path="m6106,81l6122,81e" filled="false" stroked="true" strokeweight=".80090pt" strokecolor="#004400">
                <v:path arrowok="t"/>
              </v:shape>
            </v:group>
            <v:group style="position:absolute;left:6138;top:81;width:16;height:2" coordorigin="6138,81" coordsize="16,2">
              <v:shape style="position:absolute;left:6138;top:81;width:16;height:2" coordorigin="6138,81" coordsize="16,0" path="m6138,81l6154,81e" filled="false" stroked="true" strokeweight=".80090pt" strokecolor="#004400">
                <v:path arrowok="t"/>
              </v:shape>
            </v:group>
            <v:group style="position:absolute;left:6170;top:81;width:16;height:2" coordorigin="6170,81" coordsize="16,2">
              <v:shape style="position:absolute;left:6170;top:81;width:16;height:2" coordorigin="6170,81" coordsize="16,0" path="m6170,81l6186,81e" filled="false" stroked="true" strokeweight=".80090pt" strokecolor="#004400">
                <v:path arrowok="t"/>
              </v:shape>
            </v:group>
            <v:group style="position:absolute;left:6202;top:81;width:16;height:2" coordorigin="6202,81" coordsize="16,2">
              <v:shape style="position:absolute;left:6202;top:81;width:16;height:2" coordorigin="6202,81" coordsize="16,0" path="m6202,81l6218,81e" filled="false" stroked="true" strokeweight=".80090pt" strokecolor="#004400">
                <v:path arrowok="t"/>
              </v:shape>
            </v:group>
            <v:group style="position:absolute;left:6234;top:81;width:16;height:2" coordorigin="6234,81" coordsize="16,2">
              <v:shape style="position:absolute;left:6234;top:81;width:16;height:2" coordorigin="6234,81" coordsize="16,0" path="m6234,81l6250,81e" filled="false" stroked="true" strokeweight=".80090pt" strokecolor="#004400">
                <v:path arrowok="t"/>
              </v:shape>
            </v:group>
            <v:group style="position:absolute;left:6266;top:81;width:16;height:2" coordorigin="6266,81" coordsize="16,2">
              <v:shape style="position:absolute;left:6266;top:81;width:16;height:2" coordorigin="6266,81" coordsize="16,0" path="m6266,81l6282,81e" filled="false" stroked="true" strokeweight=".80090pt" strokecolor="#004400">
                <v:path arrowok="t"/>
              </v:shape>
            </v:group>
            <v:group style="position:absolute;left:6298;top:81;width:16;height:2" coordorigin="6298,81" coordsize="16,2">
              <v:shape style="position:absolute;left:6298;top:81;width:16;height:2" coordorigin="6298,81" coordsize="16,0" path="m6298,81l6314,81e" filled="false" stroked="true" strokeweight=".80090pt" strokecolor="#004400">
                <v:path arrowok="t"/>
              </v:shape>
            </v:group>
            <v:group style="position:absolute;left:6330;top:81;width:16;height:2" coordorigin="6330,81" coordsize="16,2">
              <v:shape style="position:absolute;left:6330;top:81;width:16;height:2" coordorigin="6330,81" coordsize="16,0" path="m6330,81l6346,81e" filled="false" stroked="true" strokeweight=".80090pt" strokecolor="#004400">
                <v:path arrowok="t"/>
              </v:shape>
            </v:group>
            <v:group style="position:absolute;left:6362;top:81;width:16;height:2" coordorigin="6362,81" coordsize="16,2">
              <v:shape style="position:absolute;left:6362;top:81;width:16;height:2" coordorigin="6362,81" coordsize="16,0" path="m6362,81l6379,81e" filled="false" stroked="true" strokeweight=".80090pt" strokecolor="#004400">
                <v:path arrowok="t"/>
              </v:shape>
            </v:group>
            <v:group style="position:absolute;left:6395;top:81;width:16;height:2" coordorigin="6395,81" coordsize="16,2">
              <v:shape style="position:absolute;left:6395;top:81;width:16;height:2" coordorigin="6395,81" coordsize="16,0" path="m6395,81l6411,81e" filled="false" stroked="true" strokeweight=".80090pt" strokecolor="#004400">
                <v:path arrowok="t"/>
              </v:shape>
            </v:group>
            <v:group style="position:absolute;left:6427;top:81;width:16;height:2" coordorigin="6427,81" coordsize="16,2">
              <v:shape style="position:absolute;left:6427;top:81;width:16;height:2" coordorigin="6427,81" coordsize="16,0" path="m6427,81l6443,81e" filled="false" stroked="true" strokeweight=".80090pt" strokecolor="#004400">
                <v:path arrowok="t"/>
              </v:shape>
            </v:group>
            <v:group style="position:absolute;left:6459;top:81;width:16;height:2" coordorigin="6459,81" coordsize="16,2">
              <v:shape style="position:absolute;left:6459;top:81;width:16;height:2" coordorigin="6459,81" coordsize="16,0" path="m6459,81l6475,81e" filled="false" stroked="true" strokeweight=".80090pt" strokecolor="#004400">
                <v:path arrowok="t"/>
              </v:shape>
            </v:group>
            <v:group style="position:absolute;left:6491;top:81;width:16;height:2" coordorigin="6491,81" coordsize="16,2">
              <v:shape style="position:absolute;left:6491;top:81;width:16;height:2" coordorigin="6491,81" coordsize="16,0" path="m6491,81l6507,81e" filled="false" stroked="true" strokeweight=".80090pt" strokecolor="#004400">
                <v:path arrowok="t"/>
              </v:shape>
            </v:group>
            <v:group style="position:absolute;left:6523;top:81;width:16;height:2" coordorigin="6523,81" coordsize="16,2">
              <v:shape style="position:absolute;left:6523;top:81;width:16;height:2" coordorigin="6523,81" coordsize="16,0" path="m6523,81l6539,81e" filled="false" stroked="true" strokeweight=".80090pt" strokecolor="#004400">
                <v:path arrowok="t"/>
              </v:shape>
            </v:group>
            <v:group style="position:absolute;left:6555;top:81;width:16;height:2" coordorigin="6555,81" coordsize="16,2">
              <v:shape style="position:absolute;left:6555;top:81;width:16;height:2" coordorigin="6555,81" coordsize="16,0" path="m6555,81l6571,81e" filled="false" stroked="true" strokeweight=".80090pt" strokecolor="#004400">
                <v:path arrowok="t"/>
              </v:shape>
            </v:group>
            <v:group style="position:absolute;left:6587;top:81;width:16;height:2" coordorigin="6587,81" coordsize="16,2">
              <v:shape style="position:absolute;left:6587;top:81;width:16;height:2" coordorigin="6587,81" coordsize="16,0" path="m6587,81l6603,81e" filled="false" stroked="true" strokeweight=".80090pt" strokecolor="#004400">
                <v:path arrowok="t"/>
              </v:shape>
            </v:group>
            <v:group style="position:absolute;left:6619;top:81;width:16;height:2" coordorigin="6619,81" coordsize="16,2">
              <v:shape style="position:absolute;left:6619;top:81;width:16;height:2" coordorigin="6619,81" coordsize="16,0" path="m6619,81l6635,81e" filled="false" stroked="true" strokeweight=".80090pt" strokecolor="#004400">
                <v:path arrowok="t"/>
              </v:shape>
            </v:group>
            <v:group style="position:absolute;left:6651;top:81;width:16;height:2" coordorigin="6651,81" coordsize="16,2">
              <v:shape style="position:absolute;left:6651;top:81;width:16;height:2" coordorigin="6651,81" coordsize="16,0" path="m6651,81l6667,81e" filled="false" stroked="true" strokeweight=".80090pt" strokecolor="#004400">
                <v:path arrowok="t"/>
              </v:shape>
            </v:group>
            <v:group style="position:absolute;left:6683;top:81;width:16;height:2" coordorigin="6683,81" coordsize="16,2">
              <v:shape style="position:absolute;left:6683;top:81;width:16;height:2" coordorigin="6683,81" coordsize="16,0" path="m6683,81l6699,81e" filled="false" stroked="true" strokeweight=".80090pt" strokecolor="#004400">
                <v:path arrowok="t"/>
              </v:shape>
            </v:group>
            <v:group style="position:absolute;left:6715;top:81;width:16;height:2" coordorigin="6715,81" coordsize="16,2">
              <v:shape style="position:absolute;left:6715;top:81;width:16;height:2" coordorigin="6715,81" coordsize="16,0" path="m6715,81l6731,81e" filled="false" stroked="true" strokeweight=".80090pt" strokecolor="#004400">
                <v:path arrowok="t"/>
              </v:shape>
            </v:group>
            <v:group style="position:absolute;left:6747;top:81;width:16;height:2" coordorigin="6747,81" coordsize="16,2">
              <v:shape style="position:absolute;left:6747;top:81;width:16;height:2" coordorigin="6747,81" coordsize="16,0" path="m6747,81l6763,81e" filled="false" stroked="true" strokeweight=".80090pt" strokecolor="#004400">
                <v:path arrowok="t"/>
              </v:shape>
            </v:group>
            <v:group style="position:absolute;left:6779;top:81;width:16;height:2" coordorigin="6779,81" coordsize="16,2">
              <v:shape style="position:absolute;left:6779;top:81;width:16;height:2" coordorigin="6779,81" coordsize="16,0" path="m6779,81l6795,81e" filled="false" stroked="true" strokeweight=".80090pt" strokecolor="#004400">
                <v:path arrowok="t"/>
              </v:shape>
            </v:group>
            <v:group style="position:absolute;left:6811;top:81;width:16;height:2" coordorigin="6811,81" coordsize="16,2">
              <v:shape style="position:absolute;left:6811;top:81;width:16;height:2" coordorigin="6811,81" coordsize="16,0" path="m6811,81l6827,81e" filled="false" stroked="true" strokeweight=".80090pt" strokecolor="#004400">
                <v:path arrowok="t"/>
              </v:shape>
            </v:group>
            <v:group style="position:absolute;left:6843;top:81;width:16;height:2" coordorigin="6843,81" coordsize="16,2">
              <v:shape style="position:absolute;left:6843;top:81;width:16;height:2" coordorigin="6843,81" coordsize="16,0" path="m6843,81l6859,81e" filled="false" stroked="true" strokeweight=".80090pt" strokecolor="#004400">
                <v:path arrowok="t"/>
              </v:shape>
            </v:group>
            <v:group style="position:absolute;left:6875;top:81;width:16;height:2" coordorigin="6875,81" coordsize="16,2">
              <v:shape style="position:absolute;left:6875;top:81;width:16;height:2" coordorigin="6875,81" coordsize="16,0" path="m6875,81l6891,81e" filled="false" stroked="true" strokeweight=".80090pt" strokecolor="#004400">
                <v:path arrowok="t"/>
              </v:shape>
            </v:group>
            <v:group style="position:absolute;left:6907;top:81;width:16;height:2" coordorigin="6907,81" coordsize="16,2">
              <v:shape style="position:absolute;left:6907;top:81;width:16;height:2" coordorigin="6907,81" coordsize="16,0" path="m6907,81l6923,81e" filled="false" stroked="true" strokeweight=".80090pt" strokecolor="#004400">
                <v:path arrowok="t"/>
              </v:shape>
            </v:group>
            <v:group style="position:absolute;left:6939;top:81;width:16;height:2" coordorigin="6939,81" coordsize="16,2">
              <v:shape style="position:absolute;left:6939;top:81;width:16;height:2" coordorigin="6939,81" coordsize="16,0" path="m6939,81l6955,81e" filled="false" stroked="true" strokeweight=".80090pt" strokecolor="#004400">
                <v:path arrowok="t"/>
              </v:shape>
            </v:group>
            <v:group style="position:absolute;left:6971;top:81;width:16;height:2" coordorigin="6971,81" coordsize="16,2">
              <v:shape style="position:absolute;left:6971;top:81;width:16;height:2" coordorigin="6971,81" coordsize="16,0" path="m6971,81l6987,81e" filled="false" stroked="true" strokeweight=".80090pt" strokecolor="#004400">
                <v:path arrowok="t"/>
              </v:shape>
            </v:group>
            <v:group style="position:absolute;left:7003;top:81;width:16;height:2" coordorigin="7003,81" coordsize="16,2">
              <v:shape style="position:absolute;left:7003;top:81;width:16;height:2" coordorigin="7003,81" coordsize="16,0" path="m7003,81l7019,81e" filled="false" stroked="true" strokeweight=".80090pt" strokecolor="#004400">
                <v:path arrowok="t"/>
              </v:shape>
            </v:group>
            <v:group style="position:absolute;left:7035;top:81;width:16;height:2" coordorigin="7035,81" coordsize="16,2">
              <v:shape style="position:absolute;left:7035;top:81;width:16;height:2" coordorigin="7035,81" coordsize="16,0" path="m7035,81l7051,81e" filled="false" stroked="true" strokeweight=".80090pt" strokecolor="#004400">
                <v:path arrowok="t"/>
              </v:shape>
            </v:group>
            <v:group style="position:absolute;left:7067;top:81;width:16;height:2" coordorigin="7067,81" coordsize="16,2">
              <v:shape style="position:absolute;left:7067;top:81;width:16;height:2" coordorigin="7067,81" coordsize="16,0" path="m7067,81l7083,81e" filled="false" stroked="true" strokeweight=".80090pt" strokecolor="#004400">
                <v:path arrowok="t"/>
              </v:shape>
            </v:group>
            <v:group style="position:absolute;left:7099;top:81;width:16;height:2" coordorigin="7099,81" coordsize="16,2">
              <v:shape style="position:absolute;left:7099;top:81;width:16;height:2" coordorigin="7099,81" coordsize="16,0" path="m7099,81l7115,81e" filled="false" stroked="true" strokeweight=".80090pt" strokecolor="#004400">
                <v:path arrowok="t"/>
              </v:shape>
            </v:group>
            <v:group style="position:absolute;left:7131;top:81;width:16;height:2" coordorigin="7131,81" coordsize="16,2">
              <v:shape style="position:absolute;left:7131;top:81;width:16;height:2" coordorigin="7131,81" coordsize="16,0" path="m7131,81l7147,81e" filled="false" stroked="true" strokeweight=".80090pt" strokecolor="#004400">
                <v:path arrowok="t"/>
              </v:shape>
            </v:group>
            <v:group style="position:absolute;left:7163;top:81;width:16;height:2" coordorigin="7163,81" coordsize="16,2">
              <v:shape style="position:absolute;left:7163;top:81;width:16;height:2" coordorigin="7163,81" coordsize="16,0" path="m7163,81l7179,81e" filled="false" stroked="true" strokeweight=".80090pt" strokecolor="#004400">
                <v:path arrowok="t"/>
              </v:shape>
            </v:group>
            <v:group style="position:absolute;left:7195;top:81;width:16;height:2" coordorigin="7195,81" coordsize="16,2">
              <v:shape style="position:absolute;left:7195;top:81;width:16;height:2" coordorigin="7195,81" coordsize="16,0" path="m7195,81l7211,81e" filled="false" stroked="true" strokeweight=".80090pt" strokecolor="#004400">
                <v:path arrowok="t"/>
              </v:shape>
            </v:group>
            <v:group style="position:absolute;left:7227;top:81;width:16;height:2" coordorigin="7227,81" coordsize="16,2">
              <v:shape style="position:absolute;left:7227;top:81;width:16;height:2" coordorigin="7227,81" coordsize="16,0" path="m7227,81l7243,81e" filled="false" stroked="true" strokeweight=".80090pt" strokecolor="#004400">
                <v:path arrowok="t"/>
              </v:shape>
            </v:group>
            <v:group style="position:absolute;left:7260;top:81;width:16;height:2" coordorigin="7260,81" coordsize="16,2">
              <v:shape style="position:absolute;left:7260;top:81;width:16;height:2" coordorigin="7260,81" coordsize="16,0" path="m7260,81l7276,81e" filled="false" stroked="true" strokeweight=".80090pt" strokecolor="#004400">
                <v:path arrowok="t"/>
              </v:shape>
            </v:group>
            <v:group style="position:absolute;left:7292;top:81;width:16;height:2" coordorigin="7292,81" coordsize="16,2">
              <v:shape style="position:absolute;left:7292;top:81;width:16;height:2" coordorigin="7292,81" coordsize="16,0" path="m7292,81l7308,81e" filled="false" stroked="true" strokeweight=".80090pt" strokecolor="#004400">
                <v:path arrowok="t"/>
              </v:shape>
            </v:group>
            <v:group style="position:absolute;left:7324;top:81;width:16;height:2" coordorigin="7324,81" coordsize="16,2">
              <v:shape style="position:absolute;left:7324;top:81;width:16;height:2" coordorigin="7324,81" coordsize="16,0" path="m7324,81l7340,81e" filled="false" stroked="true" strokeweight=".80090pt" strokecolor="#004400">
                <v:path arrowok="t"/>
              </v:shape>
            </v:group>
            <v:group style="position:absolute;left:7356;top:81;width:16;height:2" coordorigin="7356,81" coordsize="16,2">
              <v:shape style="position:absolute;left:7356;top:81;width:16;height:2" coordorigin="7356,81" coordsize="16,0" path="m7356,81l7372,81e" filled="false" stroked="true" strokeweight=".80090pt" strokecolor="#004400">
                <v:path arrowok="t"/>
              </v:shape>
            </v:group>
            <v:group style="position:absolute;left:7388;top:81;width:16;height:2" coordorigin="7388,81" coordsize="16,2">
              <v:shape style="position:absolute;left:7388;top:81;width:16;height:2" coordorigin="7388,81" coordsize="16,0" path="m7388,81l7404,81e" filled="false" stroked="true" strokeweight=".80090pt" strokecolor="#004400">
                <v:path arrowok="t"/>
              </v:shape>
            </v:group>
            <v:group style="position:absolute;left:7420;top:81;width:16;height:2" coordorigin="7420,81" coordsize="16,2">
              <v:shape style="position:absolute;left:7420;top:81;width:16;height:2" coordorigin="7420,81" coordsize="16,0" path="m7420,81l7436,81e" filled="false" stroked="true" strokeweight=".80090pt" strokecolor="#004400">
                <v:path arrowok="t"/>
              </v:shape>
            </v:group>
            <v:group style="position:absolute;left:7452;top:81;width:16;height:2" coordorigin="7452,81" coordsize="16,2">
              <v:shape style="position:absolute;left:7452;top:81;width:16;height:2" coordorigin="7452,81" coordsize="16,0" path="m7452,81l7468,81e" filled="false" stroked="true" strokeweight=".80090pt" strokecolor="#004400">
                <v:path arrowok="t"/>
              </v:shape>
            </v:group>
            <v:group style="position:absolute;left:7484;top:81;width:16;height:2" coordorigin="7484,81" coordsize="16,2">
              <v:shape style="position:absolute;left:7484;top:81;width:16;height:2" coordorigin="7484,81" coordsize="16,0" path="m7484,81l7500,81e" filled="false" stroked="true" strokeweight=".80090pt" strokecolor="#004400">
                <v:path arrowok="t"/>
              </v:shape>
            </v:group>
            <v:group style="position:absolute;left:7516;top:81;width:16;height:2" coordorigin="7516,81" coordsize="16,2">
              <v:shape style="position:absolute;left:7516;top:81;width:16;height:2" coordorigin="7516,81" coordsize="16,0" path="m7516,81l7532,81e" filled="false" stroked="true" strokeweight=".80090pt" strokecolor="#004400">
                <v:path arrowok="t"/>
              </v:shape>
            </v:group>
            <v:group style="position:absolute;left:7548;top:81;width:16;height:2" coordorigin="7548,81" coordsize="16,2">
              <v:shape style="position:absolute;left:7548;top:81;width:16;height:2" coordorigin="7548,81" coordsize="16,0" path="m7548,81l7564,81e" filled="false" stroked="true" strokeweight=".80090pt" strokecolor="#004400">
                <v:path arrowok="t"/>
              </v:shape>
            </v:group>
            <v:group style="position:absolute;left:7580;top:81;width:16;height:2" coordorigin="7580,81" coordsize="16,2">
              <v:shape style="position:absolute;left:7580;top:81;width:16;height:2" coordorigin="7580,81" coordsize="16,0" path="m7580,81l7596,81e" filled="false" stroked="true" strokeweight=".80090pt" strokecolor="#004400">
                <v:path arrowok="t"/>
              </v:shape>
            </v:group>
            <v:group style="position:absolute;left:7612;top:81;width:16;height:2" coordorigin="7612,81" coordsize="16,2">
              <v:shape style="position:absolute;left:7612;top:81;width:16;height:2" coordorigin="7612,81" coordsize="16,0" path="m7612,81l7628,81e" filled="false" stroked="true" strokeweight=".80090pt" strokecolor="#004400">
                <v:path arrowok="t"/>
              </v:shape>
            </v:group>
            <v:group style="position:absolute;left:7644;top:81;width:16;height:2" coordorigin="7644,81" coordsize="16,2">
              <v:shape style="position:absolute;left:7644;top:81;width:16;height:2" coordorigin="7644,81" coordsize="16,0" path="m7644,81l7660,81e" filled="false" stroked="true" strokeweight=".80090pt" strokecolor="#004400">
                <v:path arrowok="t"/>
              </v:shape>
            </v:group>
            <v:group style="position:absolute;left:7676;top:81;width:16;height:2" coordorigin="7676,81" coordsize="16,2">
              <v:shape style="position:absolute;left:7676;top:81;width:16;height:2" coordorigin="7676,81" coordsize="16,0" path="m7676,81l7692,81e" filled="false" stroked="true" strokeweight=".80090pt" strokecolor="#004400">
                <v:path arrowok="t"/>
              </v:shape>
            </v:group>
            <v:group style="position:absolute;left:7708;top:81;width:16;height:2" coordorigin="7708,81" coordsize="16,2">
              <v:shape style="position:absolute;left:7708;top:81;width:16;height:2" coordorigin="7708,81" coordsize="16,0" path="m7708,81l7724,81e" filled="false" stroked="true" strokeweight=".80090pt" strokecolor="#004400">
                <v:path arrowok="t"/>
              </v:shape>
            </v:group>
            <v:group style="position:absolute;left:7740;top:81;width:16;height:2" coordorigin="7740,81" coordsize="16,2">
              <v:shape style="position:absolute;left:7740;top:81;width:16;height:2" coordorigin="7740,81" coordsize="16,0" path="m7740,81l7756,81e" filled="false" stroked="true" strokeweight=".80090pt" strokecolor="#004400">
                <v:path arrowok="t"/>
              </v:shape>
            </v:group>
            <v:group style="position:absolute;left:7772;top:81;width:16;height:2" coordorigin="7772,81" coordsize="16,2">
              <v:shape style="position:absolute;left:7772;top:81;width:16;height:2" coordorigin="7772,81" coordsize="16,0" path="m7772,81l7788,81e" filled="false" stroked="true" strokeweight=".80090pt" strokecolor="#004400">
                <v:path arrowok="t"/>
              </v:shape>
            </v:group>
            <v:group style="position:absolute;left:7804;top:81;width:16;height:2" coordorigin="7804,81" coordsize="16,2">
              <v:shape style="position:absolute;left:7804;top:81;width:16;height:2" coordorigin="7804,81" coordsize="16,0" path="m7804,81l7820,81e" filled="false" stroked="true" strokeweight=".80090pt" strokecolor="#004400">
                <v:path arrowok="t"/>
              </v:shape>
            </v:group>
            <v:group style="position:absolute;left:7836;top:81;width:16;height:2" coordorigin="7836,81" coordsize="16,2">
              <v:shape style="position:absolute;left:7836;top:81;width:16;height:2" coordorigin="7836,81" coordsize="16,0" path="m7836,81l7852,81e" filled="false" stroked="true" strokeweight=".80090pt" strokecolor="#004400">
                <v:path arrowok="t"/>
              </v:shape>
            </v:group>
            <v:group style="position:absolute;left:7868;top:81;width:16;height:2" coordorigin="7868,81" coordsize="16,2">
              <v:shape style="position:absolute;left:7868;top:81;width:16;height:2" coordorigin="7868,81" coordsize="16,0" path="m7868,81l7884,81e" filled="false" stroked="true" strokeweight=".80090pt" strokecolor="#004400">
                <v:path arrowok="t"/>
              </v:shape>
            </v:group>
            <v:group style="position:absolute;left:7900;top:81;width:16;height:2" coordorigin="7900,81" coordsize="16,2">
              <v:shape style="position:absolute;left:7900;top:81;width:16;height:2" coordorigin="7900,81" coordsize="16,0" path="m7900,81l7916,81e" filled="false" stroked="true" strokeweight=".80090pt" strokecolor="#004400">
                <v:path arrowok="t"/>
              </v:shape>
            </v:group>
            <v:group style="position:absolute;left:7932;top:81;width:16;height:2" coordorigin="7932,81" coordsize="16,2">
              <v:shape style="position:absolute;left:7932;top:81;width:16;height:2" coordorigin="7932,81" coordsize="16,0" path="m7932,81l7948,81e" filled="false" stroked="true" strokeweight=".80090pt" strokecolor="#004400">
                <v:path arrowok="t"/>
              </v:shape>
            </v:group>
            <v:group style="position:absolute;left:7964;top:81;width:16;height:2" coordorigin="7964,81" coordsize="16,2">
              <v:shape style="position:absolute;left:7964;top:81;width:16;height:2" coordorigin="7964,81" coordsize="16,0" path="m7964,81l7980,81e" filled="false" stroked="true" strokeweight=".80090pt" strokecolor="#004400">
                <v:path arrowok="t"/>
              </v:shape>
            </v:group>
            <v:group style="position:absolute;left:7996;top:81;width:16;height:2" coordorigin="7996,81" coordsize="16,2">
              <v:shape style="position:absolute;left:7996;top:81;width:16;height:2" coordorigin="7996,81" coordsize="16,0" path="m7996,81l8012,81e" filled="false" stroked="true" strokeweight=".80090pt" strokecolor="#004400">
                <v:path arrowok="t"/>
              </v:shape>
            </v:group>
            <v:group style="position:absolute;left:8028;top:81;width:16;height:2" coordorigin="8028,81" coordsize="16,2">
              <v:shape style="position:absolute;left:8028;top:81;width:16;height:2" coordorigin="8028,81" coordsize="16,0" path="m8028,81l8044,81e" filled="false" stroked="true" strokeweight=".80090pt" strokecolor="#004400">
                <v:path arrowok="t"/>
              </v:shape>
            </v:group>
            <v:group style="position:absolute;left:8060;top:81;width:16;height:2" coordorigin="8060,81" coordsize="16,2">
              <v:shape style="position:absolute;left:8060;top:81;width:16;height:2" coordorigin="8060,81" coordsize="16,0" path="m8060,81l8076,81e" filled="false" stroked="true" strokeweight=".80090pt" strokecolor="#004400">
                <v:path arrowok="t"/>
              </v:shape>
            </v:group>
            <v:group style="position:absolute;left:8092;top:81;width:16;height:2" coordorigin="8092,81" coordsize="16,2">
              <v:shape style="position:absolute;left:8092;top:81;width:16;height:2" coordorigin="8092,81" coordsize="16,0" path="m8092,81l8108,81e" filled="false" stroked="true" strokeweight=".80090pt" strokecolor="#004400">
                <v:path arrowok="t"/>
              </v:shape>
            </v:group>
            <v:group style="position:absolute;left:8124;top:81;width:16;height:2" coordorigin="8124,81" coordsize="16,2">
              <v:shape style="position:absolute;left:8124;top:81;width:16;height:2" coordorigin="8124,81" coordsize="16,0" path="m8124,81l8140,81e" filled="false" stroked="true" strokeweight=".80090pt" strokecolor="#004400">
                <v:path arrowok="t"/>
              </v:shape>
            </v:group>
            <v:group style="position:absolute;left:8157;top:81;width:16;height:2" coordorigin="8157,81" coordsize="16,2">
              <v:shape style="position:absolute;left:8157;top:81;width:16;height:2" coordorigin="8157,81" coordsize="16,0" path="m8157,81l8173,81e" filled="false" stroked="true" strokeweight=".80090pt" strokecolor="#004400">
                <v:path arrowok="t"/>
              </v:shape>
            </v:group>
            <v:group style="position:absolute;left:8189;top:81;width:16;height:2" coordorigin="8189,81" coordsize="16,2">
              <v:shape style="position:absolute;left:8189;top:81;width:16;height:2" coordorigin="8189,81" coordsize="16,0" path="m8189,81l8205,81e" filled="false" stroked="true" strokeweight=".80090pt" strokecolor="#004400">
                <v:path arrowok="t"/>
              </v:shape>
            </v:group>
            <v:group style="position:absolute;left:8221;top:81;width:16;height:2" coordorigin="8221,81" coordsize="16,2">
              <v:shape style="position:absolute;left:8221;top:81;width:16;height:2" coordorigin="8221,81" coordsize="16,0" path="m8221,81l8237,81e" filled="false" stroked="true" strokeweight=".80090pt" strokecolor="#004400">
                <v:path arrowok="t"/>
              </v:shape>
            </v:group>
            <v:group style="position:absolute;left:8253;top:81;width:16;height:2" coordorigin="8253,81" coordsize="16,2">
              <v:shape style="position:absolute;left:8253;top:81;width:16;height:2" coordorigin="8253,81" coordsize="16,0" path="m8253,81l8269,81e" filled="false" stroked="true" strokeweight=".80090pt" strokecolor="#004400">
                <v:path arrowok="t"/>
              </v:shape>
            </v:group>
            <v:group style="position:absolute;left:8285;top:81;width:16;height:2" coordorigin="8285,81" coordsize="16,2">
              <v:shape style="position:absolute;left:8285;top:81;width:16;height:2" coordorigin="8285,81" coordsize="16,0" path="m8285,81l8301,81e" filled="false" stroked="true" strokeweight=".80090pt" strokecolor="#004400">
                <v:path arrowok="t"/>
              </v:shape>
            </v:group>
            <v:group style="position:absolute;left:8317;top:81;width:16;height:2" coordorigin="8317,81" coordsize="16,2">
              <v:shape style="position:absolute;left:8317;top:81;width:16;height:2" coordorigin="8317,81" coordsize="16,0" path="m8317,81l8333,81e" filled="false" stroked="true" strokeweight=".80090pt" strokecolor="#004400">
                <v:path arrowok="t"/>
              </v:shape>
            </v:group>
            <v:group style="position:absolute;left:8349;top:81;width:16;height:2" coordorigin="8349,81" coordsize="16,2">
              <v:shape style="position:absolute;left:8349;top:81;width:16;height:2" coordorigin="8349,81" coordsize="16,0" path="m8349,81l8365,81e" filled="false" stroked="true" strokeweight=".80090pt" strokecolor="#004400">
                <v:path arrowok="t"/>
              </v:shape>
            </v:group>
            <v:group style="position:absolute;left:8381;top:81;width:16;height:2" coordorigin="8381,81" coordsize="16,2">
              <v:shape style="position:absolute;left:8381;top:81;width:16;height:2" coordorigin="8381,81" coordsize="16,0" path="m8381,81l8397,81e" filled="false" stroked="true" strokeweight=".80090pt" strokecolor="#004400">
                <v:path arrowok="t"/>
              </v:shape>
            </v:group>
            <v:group style="position:absolute;left:8413;top:81;width:16;height:2" coordorigin="8413,81" coordsize="16,2">
              <v:shape style="position:absolute;left:8413;top:81;width:16;height:2" coordorigin="8413,81" coordsize="16,0" path="m8413,81l8429,81e" filled="false" stroked="true" strokeweight=".80090pt" strokecolor="#004400">
                <v:path arrowok="t"/>
              </v:shape>
            </v:group>
            <v:group style="position:absolute;left:8445;top:81;width:16;height:2" coordorigin="8445,81" coordsize="16,2">
              <v:shape style="position:absolute;left:8445;top:81;width:16;height:2" coordorigin="8445,81" coordsize="16,0" path="m8445,81l8461,81e" filled="false" stroked="true" strokeweight=".80090pt" strokecolor="#004400">
                <v:path arrowok="t"/>
              </v:shape>
            </v:group>
            <v:group style="position:absolute;left:8477;top:81;width:16;height:2" coordorigin="8477,81" coordsize="16,2">
              <v:shape style="position:absolute;left:8477;top:81;width:16;height:2" coordorigin="8477,81" coordsize="16,0" path="m8477,81l8493,81e" filled="false" stroked="true" strokeweight=".80090pt" strokecolor="#004400">
                <v:path arrowok="t"/>
              </v:shape>
            </v:group>
            <v:group style="position:absolute;left:8509;top:81;width:16;height:2" coordorigin="8509,81" coordsize="16,2">
              <v:shape style="position:absolute;left:8509;top:81;width:16;height:2" coordorigin="8509,81" coordsize="16,0" path="m8509,81l8525,81e" filled="false" stroked="true" strokeweight=".80090pt" strokecolor="#004400">
                <v:path arrowok="t"/>
              </v:shape>
            </v:group>
            <v:group style="position:absolute;left:8541;top:81;width:16;height:2" coordorigin="8541,81" coordsize="16,2">
              <v:shape style="position:absolute;left:8541;top:81;width:16;height:2" coordorigin="8541,81" coordsize="16,0" path="m8541,81l8557,81e" filled="false" stroked="true" strokeweight=".80090pt" strokecolor="#004400">
                <v:path arrowok="t"/>
              </v:shape>
            </v:group>
            <v:group style="position:absolute;left:8573;top:81;width:16;height:2" coordorigin="8573,81" coordsize="16,2">
              <v:shape style="position:absolute;left:8573;top:81;width:16;height:2" coordorigin="8573,81" coordsize="16,0" path="m8573,81l8589,81e" filled="false" stroked="true" strokeweight=".80090pt" strokecolor="#004400">
                <v:path arrowok="t"/>
              </v:shape>
            </v:group>
            <v:group style="position:absolute;left:8605;top:81;width:16;height:2" coordorigin="8605,81" coordsize="16,2">
              <v:shape style="position:absolute;left:8605;top:81;width:16;height:2" coordorigin="8605,81" coordsize="16,0" path="m8605,81l8621,81e" filled="false" stroked="true" strokeweight=".80090pt" strokecolor="#004400">
                <v:path arrowok="t"/>
              </v:shape>
            </v:group>
            <v:group style="position:absolute;left:8637;top:81;width:16;height:2" coordorigin="8637,81" coordsize="16,2">
              <v:shape style="position:absolute;left:8637;top:81;width:16;height:2" coordorigin="8637,81" coordsize="16,0" path="m8637,81l8653,81e" filled="false" stroked="true" strokeweight=".80090pt" strokecolor="#004400">
                <v:path arrowok="t"/>
              </v:shape>
            </v:group>
            <v:group style="position:absolute;left:8669;top:81;width:16;height:2" coordorigin="8669,81" coordsize="16,2">
              <v:shape style="position:absolute;left:8669;top:81;width:16;height:2" coordorigin="8669,81" coordsize="16,0" path="m8669,81l8685,81e" filled="false" stroked="true" strokeweight=".80090pt" strokecolor="#004400">
                <v:path arrowok="t"/>
              </v:shape>
            </v:group>
            <v:group style="position:absolute;left:8701;top:81;width:16;height:2" coordorigin="8701,81" coordsize="16,2">
              <v:shape style="position:absolute;left:8701;top:81;width:16;height:2" coordorigin="8701,81" coordsize="16,0" path="m8701,81l8717,81e" filled="false" stroked="true" strokeweight=".80090pt" strokecolor="#004400">
                <v:path arrowok="t"/>
              </v:shape>
            </v:group>
            <v:group style="position:absolute;left:8733;top:81;width:16;height:2" coordorigin="8733,81" coordsize="16,2">
              <v:shape style="position:absolute;left:8733;top:81;width:16;height:2" coordorigin="8733,81" coordsize="16,0" path="m8733,81l8749,81e" filled="false" stroked="true" strokeweight=".80090pt" strokecolor="#004400">
                <v:path arrowok="t"/>
              </v:shape>
            </v:group>
            <v:group style="position:absolute;left:8765;top:81;width:16;height:2" coordorigin="8765,81" coordsize="16,2">
              <v:shape style="position:absolute;left:8765;top:81;width:16;height:2" coordorigin="8765,81" coordsize="16,0" path="m8765,81l8781,81e" filled="false" stroked="true" strokeweight=".80090pt" strokecolor="#004400">
                <v:path arrowok="t"/>
              </v:shape>
            </v:group>
            <v:group style="position:absolute;left:8797;top:81;width:16;height:2" coordorigin="8797,81" coordsize="16,2">
              <v:shape style="position:absolute;left:8797;top:81;width:16;height:2" coordorigin="8797,81" coordsize="16,0" path="m8797,81l8813,81e" filled="false" stroked="true" strokeweight=".80090pt" strokecolor="#004400">
                <v:path arrowok="t"/>
              </v:shape>
            </v:group>
            <v:group style="position:absolute;left:8829;top:81;width:16;height:2" coordorigin="8829,81" coordsize="16,2">
              <v:shape style="position:absolute;left:8829;top:81;width:16;height:2" coordorigin="8829,81" coordsize="16,0" path="m8829,81l8845,81e" filled="false" stroked="true" strokeweight=".80090pt" strokecolor="#004400">
                <v:path arrowok="t"/>
              </v:shape>
            </v:group>
            <v:group style="position:absolute;left:8861;top:81;width:16;height:2" coordorigin="8861,81" coordsize="16,2">
              <v:shape style="position:absolute;left:8861;top:81;width:16;height:2" coordorigin="8861,81" coordsize="16,0" path="m8861,81l8877,81e" filled="false" stroked="true" strokeweight=".80090pt" strokecolor="#004400">
                <v:path arrowok="t"/>
              </v:shape>
            </v:group>
            <v:group style="position:absolute;left:8893;top:81;width:16;height:2" coordorigin="8893,81" coordsize="16,2">
              <v:shape style="position:absolute;left:8893;top:81;width:16;height:2" coordorigin="8893,81" coordsize="16,0" path="m8893,81l8909,81e" filled="false" stroked="true" strokeweight=".80090pt" strokecolor="#004400">
                <v:path arrowok="t"/>
              </v:shape>
            </v:group>
            <v:group style="position:absolute;left:8925;top:81;width:16;height:2" coordorigin="8925,81" coordsize="16,2">
              <v:shape style="position:absolute;left:8925;top:81;width:16;height:2" coordorigin="8925,81" coordsize="16,0" path="m8925,81l8941,81e" filled="false" stroked="true" strokeweight=".80090pt" strokecolor="#004400">
                <v:path arrowok="t"/>
              </v:shape>
            </v:group>
            <v:group style="position:absolute;left:8957;top:81;width:16;height:2" coordorigin="8957,81" coordsize="16,2">
              <v:shape style="position:absolute;left:8957;top:81;width:16;height:2" coordorigin="8957,81" coordsize="16,0" path="m8957,81l8973,81e" filled="false" stroked="true" strokeweight=".80090pt" strokecolor="#004400">
                <v:path arrowok="t"/>
              </v:shape>
            </v:group>
            <v:group style="position:absolute;left:8989;top:81;width:16;height:2" coordorigin="8989,81" coordsize="16,2">
              <v:shape style="position:absolute;left:8989;top:81;width:16;height:2" coordorigin="8989,81" coordsize="16,0" path="m8989,81l9005,81e" filled="false" stroked="true" strokeweight=".80090pt" strokecolor="#004400">
                <v:path arrowok="t"/>
              </v:shape>
            </v:group>
            <v:group style="position:absolute;left:9021;top:81;width:16;height:2" coordorigin="9021,81" coordsize="16,2">
              <v:shape style="position:absolute;left:9021;top:81;width:16;height:2" coordorigin="9021,81" coordsize="16,0" path="m9021,81l9038,81e" filled="false" stroked="true" strokeweight=".80090pt" strokecolor="#004400">
                <v:path arrowok="t"/>
              </v:shape>
            </v:group>
            <v:group style="position:absolute;left:9054;top:81;width:16;height:2" coordorigin="9054,81" coordsize="16,2">
              <v:shape style="position:absolute;left:9054;top:81;width:16;height:2" coordorigin="9054,81" coordsize="16,0" path="m9054,81l9070,81e" filled="false" stroked="true" strokeweight=".80090pt" strokecolor="#004400">
                <v:path arrowok="t"/>
              </v:shape>
            </v:group>
            <v:group style="position:absolute;left:9086;top:81;width:16;height:2" coordorigin="9086,81" coordsize="16,2">
              <v:shape style="position:absolute;left:9086;top:81;width:16;height:2" coordorigin="9086,81" coordsize="16,0" path="m9086,81l9102,81e" filled="false" stroked="true" strokeweight=".80090pt" strokecolor="#004400">
                <v:path arrowok="t"/>
              </v:shape>
            </v:group>
            <v:group style="position:absolute;left:9118;top:81;width:16;height:2" coordorigin="9118,81" coordsize="16,2">
              <v:shape style="position:absolute;left:9118;top:81;width:16;height:2" coordorigin="9118,81" coordsize="16,0" path="m9118,81l9134,81e" filled="false" stroked="true" strokeweight=".80090pt" strokecolor="#004400">
                <v:path arrowok="t"/>
              </v:shape>
            </v:group>
            <v:group style="position:absolute;left:9150;top:81;width:16;height:2" coordorigin="9150,81" coordsize="16,2">
              <v:shape style="position:absolute;left:9150;top:81;width:16;height:2" coordorigin="9150,81" coordsize="16,0" path="m9150,81l9166,81e" filled="false" stroked="true" strokeweight=".80090pt" strokecolor="#004400">
                <v:path arrowok="t"/>
              </v:shape>
            </v:group>
            <v:group style="position:absolute;left:9182;top:81;width:16;height:2" coordorigin="9182,81" coordsize="16,2">
              <v:shape style="position:absolute;left:9182;top:81;width:16;height:2" coordorigin="9182,81" coordsize="16,0" path="m9182,81l9198,81e" filled="false" stroked="true" strokeweight=".80090pt" strokecolor="#004400">
                <v:path arrowok="t"/>
              </v:shape>
            </v:group>
            <v:group style="position:absolute;left:9214;top:81;width:16;height:2" coordorigin="9214,81" coordsize="16,2">
              <v:shape style="position:absolute;left:9214;top:81;width:16;height:2" coordorigin="9214,81" coordsize="16,0" path="m9214,81l9230,81e" filled="false" stroked="true" strokeweight=".80090pt" strokecolor="#004400">
                <v:path arrowok="t"/>
              </v:shape>
            </v:group>
            <v:group style="position:absolute;left:9246;top:81;width:16;height:2" coordorigin="9246,81" coordsize="16,2">
              <v:shape style="position:absolute;left:9246;top:81;width:16;height:2" coordorigin="9246,81" coordsize="16,0" path="m9246,81l9262,81e" filled="false" stroked="true" strokeweight=".80090pt" strokecolor="#004400">
                <v:path arrowok="t"/>
              </v:shape>
            </v:group>
            <v:group style="position:absolute;left:9278;top:81;width:16;height:2" coordorigin="9278,81" coordsize="16,2">
              <v:shape style="position:absolute;left:9278;top:81;width:16;height:2" coordorigin="9278,81" coordsize="16,0" path="m9278,81l9294,81e" filled="false" stroked="true" strokeweight=".80090pt" strokecolor="#004400">
                <v:path arrowok="t"/>
              </v:shape>
            </v:group>
            <v:group style="position:absolute;left:9310;top:81;width:16;height:2" coordorigin="9310,81" coordsize="16,2">
              <v:shape style="position:absolute;left:9310;top:81;width:16;height:2" coordorigin="9310,81" coordsize="16,0" path="m9310,81l9326,81e" filled="false" stroked="true" strokeweight=".80090pt" strokecolor="#004400">
                <v:path arrowok="t"/>
              </v:shape>
            </v:group>
            <v:group style="position:absolute;left:9342;top:81;width:16;height:2" coordorigin="9342,81" coordsize="16,2">
              <v:shape style="position:absolute;left:9342;top:81;width:16;height:2" coordorigin="9342,81" coordsize="16,0" path="m9342,81l9358,81e" filled="false" stroked="true" strokeweight=".80090pt" strokecolor="#004400">
                <v:path arrowok="t"/>
              </v:shape>
            </v:group>
            <v:group style="position:absolute;left:9374;top:81;width:16;height:2" coordorigin="9374,81" coordsize="16,2">
              <v:shape style="position:absolute;left:9374;top:81;width:16;height:2" coordorigin="9374,81" coordsize="16,0" path="m9374,81l9390,81e" filled="false" stroked="true" strokeweight=".80090pt" strokecolor="#004400">
                <v:path arrowok="t"/>
              </v:shape>
            </v:group>
            <v:group style="position:absolute;left:9406;top:81;width:16;height:2" coordorigin="9406,81" coordsize="16,2">
              <v:shape style="position:absolute;left:9406;top:81;width:16;height:2" coordorigin="9406,81" coordsize="16,0" path="m9406,81l9422,81e" filled="false" stroked="true" strokeweight=".80090pt" strokecolor="#004400">
                <v:path arrowok="t"/>
              </v:shape>
            </v:group>
            <v:group style="position:absolute;left:9438;top:81;width:16;height:2" coordorigin="9438,81" coordsize="16,2">
              <v:shape style="position:absolute;left:9438;top:81;width:16;height:2" coordorigin="9438,81" coordsize="16,0" path="m9438,81l9454,81e" filled="false" stroked="true" strokeweight=".80090pt" strokecolor="#004400">
                <v:path arrowok="t"/>
              </v:shape>
            </v:group>
            <v:group style="position:absolute;left:9470;top:81;width:16;height:2" coordorigin="9470,81" coordsize="16,2">
              <v:shape style="position:absolute;left:9470;top:81;width:16;height:2" coordorigin="9470,81" coordsize="16,0" path="m9470,81l9486,81e" filled="false" stroked="true" strokeweight=".80090pt" strokecolor="#004400">
                <v:path arrowok="t"/>
              </v:shape>
            </v:group>
            <v:group style="position:absolute;left:9502;top:81;width:16;height:2" coordorigin="9502,81" coordsize="16,2">
              <v:shape style="position:absolute;left:9502;top:81;width:16;height:2" coordorigin="9502,81" coordsize="16,0" path="m9502,81l9518,81e" filled="false" stroked="true" strokeweight=".80090pt" strokecolor="#004400">
                <v:path arrowok="t"/>
              </v:shape>
            </v:group>
            <v:group style="position:absolute;left:9534;top:81;width:16;height:2" coordorigin="9534,81" coordsize="16,2">
              <v:shape style="position:absolute;left:9534;top:81;width:16;height:2" coordorigin="9534,81" coordsize="16,0" path="m9534,81l9550,81e" filled="false" stroked="true" strokeweight=".80090pt" strokecolor="#004400">
                <v:path arrowok="t"/>
              </v:shape>
            </v:group>
            <v:group style="position:absolute;left:9566;top:81;width:16;height:2" coordorigin="9566,81" coordsize="16,2">
              <v:shape style="position:absolute;left:9566;top:81;width:16;height:2" coordorigin="9566,81" coordsize="16,0" path="m9566,81l9582,81e" filled="false" stroked="true" strokeweight=".80090pt" strokecolor="#004400">
                <v:path arrowok="t"/>
              </v:shape>
            </v:group>
            <v:group style="position:absolute;left:9598;top:81;width:16;height:2" coordorigin="9598,81" coordsize="16,2">
              <v:shape style="position:absolute;left:9598;top:81;width:16;height:2" coordorigin="9598,81" coordsize="16,0" path="m9598,81l9614,81e" filled="false" stroked="true" strokeweight=".80090pt" strokecolor="#004400">
                <v:path arrowok="t"/>
              </v:shape>
            </v:group>
            <v:group style="position:absolute;left:9630;top:81;width:16;height:2" coordorigin="9630,81" coordsize="16,2">
              <v:shape style="position:absolute;left:9630;top:81;width:16;height:2" coordorigin="9630,81" coordsize="16,0" path="m9630,81l9646,81e" filled="false" stroked="true" strokeweight=".80090pt" strokecolor="#004400">
                <v:path arrowok="t"/>
              </v:shape>
            </v:group>
            <v:group style="position:absolute;left:9662;top:81;width:16;height:2" coordorigin="9662,81" coordsize="16,2">
              <v:shape style="position:absolute;left:9662;top:81;width:16;height:2" coordorigin="9662,81" coordsize="16,0" path="m9662,81l9678,81e" filled="false" stroked="true" strokeweight=".80090pt" strokecolor="#004400">
                <v:path arrowok="t"/>
              </v:shape>
            </v:group>
            <v:group style="position:absolute;left:9694;top:81;width:16;height:2" coordorigin="9694,81" coordsize="16,2">
              <v:shape style="position:absolute;left:9694;top:81;width:16;height:2" coordorigin="9694,81" coordsize="16,0" path="m9694,81l9710,81e" filled="false" stroked="true" strokeweight=".80090pt" strokecolor="#004400">
                <v:path arrowok="t"/>
              </v:shape>
            </v:group>
            <v:group style="position:absolute;left:9726;top:81;width:16;height:2" coordorigin="9726,81" coordsize="16,2">
              <v:shape style="position:absolute;left:9726;top:81;width:16;height:2" coordorigin="9726,81" coordsize="16,0" path="m9726,81l9742,81e" filled="false" stroked="true" strokeweight=".80090pt" strokecolor="#004400">
                <v:path arrowok="t"/>
              </v:shape>
            </v:group>
            <v:group style="position:absolute;left:9758;top:81;width:16;height:2" coordorigin="9758,81" coordsize="16,2">
              <v:shape style="position:absolute;left:9758;top:81;width:16;height:2" coordorigin="9758,81" coordsize="16,0" path="m9758,81l9774,81e" filled="false" stroked="true" strokeweight=".80090pt" strokecolor="#004400">
                <v:path arrowok="t"/>
              </v:shape>
            </v:group>
            <v:group style="position:absolute;left:9790;top:81;width:16;height:2" coordorigin="9790,81" coordsize="16,2">
              <v:shape style="position:absolute;left:9790;top:81;width:16;height:2" coordorigin="9790,81" coordsize="16,0" path="m9790,81l9806,81e" filled="false" stroked="true" strokeweight=".80090pt" strokecolor="#004400">
                <v:path arrowok="t"/>
              </v:shape>
            </v:group>
            <v:group style="position:absolute;left:9822;top:81;width:16;height:2" coordorigin="9822,81" coordsize="16,2">
              <v:shape style="position:absolute;left:9822;top:81;width:16;height:2" coordorigin="9822,81" coordsize="16,0" path="m9822,81l9838,81e" filled="false" stroked="true" strokeweight=".80090pt" strokecolor="#004400">
                <v:path arrowok="t"/>
              </v:shape>
            </v:group>
            <v:group style="position:absolute;left:9854;top:81;width:16;height:2" coordorigin="9854,81" coordsize="16,2">
              <v:shape style="position:absolute;left:9854;top:81;width:16;height:2" coordorigin="9854,81" coordsize="16,0" path="m9854,81l9870,81e" filled="false" stroked="true" strokeweight=".80090pt" strokecolor="#004400">
                <v:path arrowok="t"/>
              </v:shape>
            </v:group>
            <v:group style="position:absolute;left:9886;top:81;width:16;height:2" coordorigin="9886,81" coordsize="16,2">
              <v:shape style="position:absolute;left:9886;top:81;width:16;height:2" coordorigin="9886,81" coordsize="16,0" path="m9886,81l9902,81e" filled="false" stroked="true" strokeweight=".80090pt" strokecolor="#004400">
                <v:path arrowok="t"/>
              </v:shape>
            </v:group>
            <v:group style="position:absolute;left:9918;top:81;width:16;height:2" coordorigin="9918,81" coordsize="16,2">
              <v:shape style="position:absolute;left:9918;top:81;width:16;height:2" coordorigin="9918,81" coordsize="16,0" path="m9918,81l9935,81e" filled="false" stroked="true" strokeweight=".80090pt" strokecolor="#004400">
                <v:path arrowok="t"/>
              </v:shape>
            </v:group>
            <v:group style="position:absolute;left:9951;top:81;width:16;height:2" coordorigin="9951,81" coordsize="16,2">
              <v:shape style="position:absolute;left:9951;top:81;width:16;height:2" coordorigin="9951,81" coordsize="16,0" path="m9951,81l9967,81e" filled="false" stroked="true" strokeweight=".80090pt" strokecolor="#004400">
                <v:path arrowok="t"/>
              </v:shape>
            </v:group>
            <v:group style="position:absolute;left:9983;top:81;width:16;height:2" coordorigin="9983,81" coordsize="16,2">
              <v:shape style="position:absolute;left:9983;top:81;width:16;height:2" coordorigin="9983,81" coordsize="16,0" path="m9983,81l9999,81e" filled="false" stroked="true" strokeweight=".80090pt" strokecolor="#004400">
                <v:path arrowok="t"/>
              </v:shape>
            </v:group>
            <v:group style="position:absolute;left:10015;top:81;width:16;height:2" coordorigin="10015,81" coordsize="16,2">
              <v:shape style="position:absolute;left:10015;top:81;width:16;height:2" coordorigin="10015,81" coordsize="16,0" path="m10015,81l10031,81e" filled="false" stroked="true" strokeweight=".80090pt" strokecolor="#004400">
                <v:path arrowok="t"/>
              </v:shape>
            </v:group>
            <v:group style="position:absolute;left:10047;top:81;width:16;height:2" coordorigin="10047,81" coordsize="16,2">
              <v:shape style="position:absolute;left:10047;top:81;width:16;height:2" coordorigin="10047,81" coordsize="16,0" path="m10047,81l10063,81e" filled="false" stroked="true" strokeweight=".80090pt" strokecolor="#004400">
                <v:path arrowok="t"/>
              </v:shape>
            </v:group>
            <v:group style="position:absolute;left:10079;top:81;width:16;height:2" coordorigin="10079,81" coordsize="16,2">
              <v:shape style="position:absolute;left:10079;top:81;width:16;height:2" coordorigin="10079,81" coordsize="16,0" path="m10079,81l10095,81e" filled="false" stroked="true" strokeweight=".80090pt" strokecolor="#004400">
                <v:path arrowok="t"/>
              </v:shape>
            </v:group>
            <v:group style="position:absolute;left:10111;top:81;width:16;height:2" coordorigin="10111,81" coordsize="16,2">
              <v:shape style="position:absolute;left:10111;top:81;width:16;height:2" coordorigin="10111,81" coordsize="16,0" path="m10111,81l10127,81e" filled="false" stroked="true" strokeweight=".80090pt" strokecolor="#004400">
                <v:path arrowok="t"/>
              </v:shape>
            </v:group>
            <v:group style="position:absolute;left:10143;top:81;width:16;height:2" coordorigin="10143,81" coordsize="16,2">
              <v:shape style="position:absolute;left:10143;top:81;width:16;height:2" coordorigin="10143,81" coordsize="16,0" path="m10143,81l10159,81e" filled="false" stroked="true" strokeweight=".80090pt" strokecolor="#004400">
                <v:path arrowok="t"/>
              </v:shape>
            </v:group>
            <v:group style="position:absolute;left:10175;top:81;width:16;height:2" coordorigin="10175,81" coordsize="16,2">
              <v:shape style="position:absolute;left:10175;top:81;width:16;height:2" coordorigin="10175,81" coordsize="16,0" path="m10175,81l10191,81e" filled="false" stroked="true" strokeweight=".80090pt" strokecolor="#004400">
                <v:path arrowok="t"/>
              </v:shape>
            </v:group>
            <v:group style="position:absolute;left:10207;top:81;width:16;height:2" coordorigin="10207,81" coordsize="16,2">
              <v:shape style="position:absolute;left:10207;top:81;width:16;height:2" coordorigin="10207,81" coordsize="16,0" path="m10207,81l10223,81e" filled="false" stroked="true" strokeweight=".80090pt" strokecolor="#004400">
                <v:path arrowok="t"/>
              </v:shape>
            </v:group>
            <v:group style="position:absolute;left:10239;top:81;width:16;height:2" coordorigin="10239,81" coordsize="16,2">
              <v:shape style="position:absolute;left:10239;top:81;width:16;height:2" coordorigin="10239,81" coordsize="16,0" path="m10239,81l10255,81e" filled="false" stroked="true" strokeweight=".80090pt" strokecolor="#004400">
                <v:path arrowok="t"/>
              </v:shape>
            </v:group>
            <v:group style="position:absolute;left:10271;top:81;width:16;height:2" coordorigin="10271,81" coordsize="16,2">
              <v:shape style="position:absolute;left:10271;top:81;width:16;height:2" coordorigin="10271,81" coordsize="16,0" path="m10271,81l10287,81e" filled="false" stroked="true" strokeweight=".80090pt" strokecolor="#004400">
                <v:path arrowok="t"/>
              </v:shape>
            </v:group>
            <v:group style="position:absolute;left:10303;top:81;width:16;height:2" coordorigin="10303,81" coordsize="16,2">
              <v:shape style="position:absolute;left:10303;top:81;width:16;height:2" coordorigin="10303,81" coordsize="16,0" path="m10303,81l10319,81e" filled="false" stroked="true" strokeweight=".80090pt" strokecolor="#004400">
                <v:path arrowok="t"/>
              </v:shape>
            </v:group>
            <v:group style="position:absolute;left:10335;top:81;width:16;height:2" coordorigin="10335,81" coordsize="16,2">
              <v:shape style="position:absolute;left:10335;top:81;width:16;height:2" coordorigin="10335,81" coordsize="16,0" path="m10335,81l10351,81e" filled="false" stroked="true" strokeweight=".80090pt" strokecolor="#004400">
                <v:path arrowok="t"/>
              </v:shape>
            </v:group>
            <v:group style="position:absolute;left:10367;top:81;width:16;height:2" coordorigin="10367,81" coordsize="16,2">
              <v:shape style="position:absolute;left:10367;top:81;width:16;height:2" coordorigin="10367,81" coordsize="16,0" path="m10367,81l10383,81e" filled="false" stroked="true" strokeweight=".80090pt" strokecolor="#004400">
                <v:path arrowok="t"/>
              </v:shape>
            </v:group>
            <v:group style="position:absolute;left:10399;top:81;width:16;height:2" coordorigin="10399,81" coordsize="16,2">
              <v:shape style="position:absolute;left:10399;top:81;width:16;height:2" coordorigin="10399,81" coordsize="16,0" path="m10399,81l10415,81e" filled="false" stroked="true" strokeweight=".80090pt" strokecolor="#004400">
                <v:path arrowok="t"/>
              </v:shape>
            </v:group>
            <v:group style="position:absolute;left:10431;top:81;width:16;height:2" coordorigin="10431,81" coordsize="16,2">
              <v:shape style="position:absolute;left:10431;top:81;width:16;height:2" coordorigin="10431,81" coordsize="16,0" path="m10431,81l10447,81e" filled="false" stroked="true" strokeweight=".80090pt" strokecolor="#004400">
                <v:path arrowok="t"/>
              </v:shape>
            </v:group>
            <v:group style="position:absolute;left:10463;top:81;width:16;height:2" coordorigin="10463,81" coordsize="16,2">
              <v:shape style="position:absolute;left:10463;top:81;width:16;height:2" coordorigin="10463,81" coordsize="16,0" path="m10463,81l10479,81e" filled="false" stroked="true" strokeweight=".80090pt" strokecolor="#004400">
                <v:path arrowok="t"/>
              </v:shape>
            </v:group>
            <v:group style="position:absolute;left:10495;top:81;width:16;height:2" coordorigin="10495,81" coordsize="16,2">
              <v:shape style="position:absolute;left:10495;top:81;width:16;height:2" coordorigin="10495,81" coordsize="16,0" path="m10495,81l10511,81e" filled="false" stroked="true" strokeweight=".80090pt" strokecolor="#004400">
                <v:path arrowok="t"/>
              </v:shape>
            </v:group>
            <v:group style="position:absolute;left:10527;top:81;width:16;height:2" coordorigin="10527,81" coordsize="16,2">
              <v:shape style="position:absolute;left:10527;top:81;width:16;height:2" coordorigin="10527,81" coordsize="16,0" path="m10527,81l10543,81e" filled="false" stroked="true" strokeweight=".80090pt" strokecolor="#004400">
                <v:path arrowok="t"/>
              </v:shape>
            </v:group>
            <v:group style="position:absolute;left:10559;top:81;width:16;height:2" coordorigin="10559,81" coordsize="16,2">
              <v:shape style="position:absolute;left:10559;top:81;width:16;height:2" coordorigin="10559,81" coordsize="16,0" path="m10559,81l10575,81e" filled="false" stroked="true" strokeweight=".80090pt" strokecolor="#004400">
                <v:path arrowok="t"/>
              </v:shape>
            </v:group>
            <v:group style="position:absolute;left:10591;top:81;width:16;height:2" coordorigin="10591,81" coordsize="16,2">
              <v:shape style="position:absolute;left:10591;top:81;width:16;height:2" coordorigin="10591,81" coordsize="16,0" path="m10591,81l10607,81e" filled="false" stroked="true" strokeweight=".80090pt" strokecolor="#004400">
                <v:path arrowok="t"/>
              </v:shape>
            </v:group>
            <v:group style="position:absolute;left:10623;top:81;width:16;height:2" coordorigin="10623,81" coordsize="16,2">
              <v:shape style="position:absolute;left:10623;top:81;width:16;height:2" coordorigin="10623,81" coordsize="16,0" path="m10623,81l10639,81e" filled="false" stroked="true" strokeweight=".80090pt" strokecolor="#004400">
                <v:path arrowok="t"/>
              </v:shape>
            </v:group>
            <v:group style="position:absolute;left:10655;top:81;width:16;height:2" coordorigin="10655,81" coordsize="16,2">
              <v:shape style="position:absolute;left:10655;top:81;width:16;height:2" coordorigin="10655,81" coordsize="16,0" path="m10655,81l10671,81e" filled="false" stroked="true" strokeweight=".80090pt" strokecolor="#004400">
                <v:path arrowok="t"/>
              </v:shape>
            </v:group>
            <v:group style="position:absolute;left:10687;top:81;width:16;height:2" coordorigin="10687,81" coordsize="16,2">
              <v:shape style="position:absolute;left:10687;top:81;width:16;height:2" coordorigin="10687,81" coordsize="16,0" path="m10687,81l10703,81e" filled="false" stroked="true" strokeweight=".80090pt" strokecolor="#004400">
                <v:path arrowok="t"/>
              </v:shape>
            </v:group>
            <v:group style="position:absolute;left:10719;top:81;width:16;height:2" coordorigin="10719,81" coordsize="16,2">
              <v:shape style="position:absolute;left:10719;top:81;width:16;height:2" coordorigin="10719,81" coordsize="16,0" path="m10719,81l10735,81e" filled="false" stroked="true" strokeweight=".80090pt" strokecolor="#004400">
                <v:path arrowok="t"/>
              </v:shape>
            </v:group>
            <v:group style="position:absolute;left:10751;top:81;width:16;height:2" coordorigin="10751,81" coordsize="16,2">
              <v:shape style="position:absolute;left:10751;top:81;width:16;height:2" coordorigin="10751,81" coordsize="16,0" path="m10751,81l10767,81e" filled="false" stroked="true" strokeweight=".80090pt" strokecolor="#004400">
                <v:path arrowok="t"/>
              </v:shape>
            </v:group>
            <v:group style="position:absolute;left:10783;top:81;width:16;height:2" coordorigin="10783,81" coordsize="16,2">
              <v:shape style="position:absolute;left:10783;top:81;width:16;height:2" coordorigin="10783,81" coordsize="16,0" path="m10783,81l10799,81e" filled="false" stroked="true" strokeweight=".80090pt" strokecolor="#004400">
                <v:path arrowok="t"/>
              </v:shape>
            </v:group>
            <v:group style="position:absolute;left:10816;top:81;width:16;height:2" coordorigin="10816,81" coordsize="16,2">
              <v:shape style="position:absolute;left:10816;top:81;width:16;height:2" coordorigin="10816,81" coordsize="16,0" path="m10816,81l10832,81e" filled="false" stroked="true" strokeweight=".80090pt" strokecolor="#004400">
                <v:path arrowok="t"/>
              </v:shape>
            </v:group>
            <v:group style="position:absolute;left:10848;top:81;width:16;height:2" coordorigin="10848,81" coordsize="16,2">
              <v:shape style="position:absolute;left:10848;top:81;width:16;height:2" coordorigin="10848,81" coordsize="16,0" path="m10848,81l10864,81e" filled="false" stroked="true" strokeweight=".80090pt" strokecolor="#004400">
                <v:path arrowok="t"/>
              </v:shape>
            </v:group>
            <v:group style="position:absolute;left:10880;top:81;width:16;height:2" coordorigin="10880,81" coordsize="16,2">
              <v:shape style="position:absolute;left:10880;top:81;width:16;height:2" coordorigin="10880,81" coordsize="16,0" path="m10880,81l10896,81e" filled="false" stroked="true" strokeweight=".80090pt" strokecolor="#004400">
                <v:path arrowok="t"/>
              </v:shape>
            </v:group>
            <v:group style="position:absolute;left:10912;top:81;width:16;height:2" coordorigin="10912,81" coordsize="16,2">
              <v:shape style="position:absolute;left:10912;top:81;width:16;height:2" coordorigin="10912,81" coordsize="16,0" path="m10912,81l10928,81e" filled="false" stroked="true" strokeweight=".80090pt" strokecolor="#004400">
                <v:path arrowok="t"/>
              </v:shape>
            </v:group>
            <v:group style="position:absolute;left:10944;top:81;width:16;height:2" coordorigin="10944,81" coordsize="16,2">
              <v:shape style="position:absolute;left:10944;top:81;width:16;height:2" coordorigin="10944,81" coordsize="16,0" path="m10944,81l10960,81e" filled="false" stroked="true" strokeweight=".80090pt" strokecolor="#004400">
                <v:path arrowok="t"/>
              </v:shape>
            </v:group>
            <v:group style="position:absolute;left:10976;top:81;width:16;height:2" coordorigin="10976,81" coordsize="16,2">
              <v:shape style="position:absolute;left:10976;top:81;width:16;height:2" coordorigin="10976,81" coordsize="16,0" path="m10976,81l10992,81e" filled="false" stroked="true" strokeweight=".80090pt" strokecolor="#004400">
                <v:path arrowok="t"/>
              </v:shape>
            </v:group>
            <v:group style="position:absolute;left:11008;top:81;width:16;height:2" coordorigin="11008,81" coordsize="16,2">
              <v:shape style="position:absolute;left:11008;top:81;width:16;height:2" coordorigin="11008,81" coordsize="16,0" path="m11008,81l11024,81e" filled="false" stroked="true" strokeweight=".80090pt" strokecolor="#004400">
                <v:path arrowok="t"/>
              </v:shape>
            </v:group>
            <v:group style="position:absolute;left:11040;top:81;width:16;height:2" coordorigin="11040,81" coordsize="16,2">
              <v:shape style="position:absolute;left:11040;top:81;width:16;height:2" coordorigin="11040,81" coordsize="16,0" path="m11040,81l11056,81e" filled="false" stroked="true" strokeweight=".80090pt" strokecolor="#004400">
                <v:path arrowok="t"/>
              </v:shape>
            </v:group>
            <w10:wrap type="none"/>
          </v:group>
        </w:pict>
      </w:r>
      <w:r>
        <w:rPr>
          <w:rFonts w:ascii="Times New Roman"/>
          <w:i/>
          <w:color w:val="111111"/>
          <w:sz w:val="18"/>
        </w:rPr>
        <w:t>&gt;</w:t>
      </w:r>
      <w:r>
        <w:rPr>
          <w:rFonts w:ascii="Times New Roman"/>
          <w:i/>
          <w:color w:val="111111"/>
          <w:spacing w:val="12"/>
          <w:sz w:val="18"/>
        </w:rPr>
        <w:t> </w:t>
      </w:r>
      <w:hyperlink r:id="rId15">
        <w:r>
          <w:rPr>
            <w:rFonts w:ascii="Times New Roman"/>
            <w:b/>
            <w:i/>
            <w:color w:val="004400"/>
            <w:sz w:val="18"/>
          </w:rPr>
          <w:t>Tilki</w:t>
        </w:r>
        <w:r>
          <w:rPr>
            <w:rFonts w:ascii="Times New Roman"/>
            <w:sz w:val="18"/>
          </w:rPr>
        </w:r>
      </w:hyperlink>
    </w:p>
    <w:p>
      <w:pPr>
        <w:pStyle w:val="BodyText"/>
        <w:spacing w:line="240" w:lineRule="auto" w:before="97"/>
        <w:ind w:left="0" w:right="153"/>
        <w:jc w:val="right"/>
      </w:pPr>
      <w:r>
        <w:rPr>
          <w:color w:val="111111"/>
        </w:rPr>
        <w:t>Font Size: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192" w:lineRule="exact" w:before="90"/>
        <w:ind w:left="109" w:right="4971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11111"/>
          <w:spacing w:val="2"/>
          <w:sz w:val="18"/>
        </w:rPr>
        <w:t>The</w:t>
      </w:r>
      <w:r>
        <w:rPr>
          <w:rFonts w:ascii="Times New Roman" w:hAnsi="Times New Roman"/>
          <w:color w:val="111111"/>
          <w:spacing w:val="3"/>
          <w:sz w:val="18"/>
        </w:rPr>
        <w:t> </w:t>
      </w:r>
      <w:r>
        <w:rPr>
          <w:rFonts w:ascii="Times New Roman" w:hAnsi="Times New Roman"/>
          <w:color w:val="111111"/>
          <w:sz w:val="18"/>
        </w:rPr>
        <w:t>use</w:t>
      </w:r>
      <w:r>
        <w:rPr>
          <w:rFonts w:ascii="Times New Roman" w:hAnsi="Times New Roman"/>
          <w:color w:val="111111"/>
          <w:spacing w:val="3"/>
          <w:sz w:val="18"/>
        </w:rPr>
        <w:t> of</w:t>
      </w:r>
      <w:r>
        <w:rPr>
          <w:rFonts w:ascii="Times New Roman" w:hAnsi="Times New Roman"/>
          <w:color w:val="111111"/>
          <w:spacing w:val="7"/>
          <w:sz w:val="18"/>
        </w:rPr>
        <w:t> </w:t>
      </w:r>
      <w:r>
        <w:rPr>
          <w:rFonts w:ascii="Times New Roman" w:hAnsi="Times New Roman"/>
          <w:color w:val="111111"/>
          <w:sz w:val="18"/>
        </w:rPr>
        <w:t>tree</w:t>
      </w:r>
      <w:r>
        <w:rPr>
          <w:rFonts w:ascii="Times New Roman" w:hAnsi="Times New Roman"/>
          <w:color w:val="111111"/>
          <w:spacing w:val="3"/>
          <w:sz w:val="18"/>
        </w:rPr>
        <w:t> </w:t>
      </w:r>
      <w:r>
        <w:rPr>
          <w:rFonts w:ascii="Times New Roman" w:hAnsi="Times New Roman"/>
          <w:color w:val="111111"/>
          <w:sz w:val="18"/>
        </w:rPr>
        <w:t>shelters</w:t>
      </w:r>
      <w:r>
        <w:rPr>
          <w:rFonts w:ascii="Times New Roman" w:hAnsi="Times New Roman"/>
          <w:color w:val="111111"/>
          <w:spacing w:val="-3"/>
          <w:sz w:val="18"/>
        </w:rPr>
        <w:t> </w:t>
      </w:r>
      <w:r>
        <w:rPr>
          <w:rFonts w:ascii="Times New Roman" w:hAnsi="Times New Roman"/>
          <w:color w:val="111111"/>
          <w:sz w:val="18"/>
        </w:rPr>
        <w:t>with</w:t>
      </w:r>
      <w:r>
        <w:rPr>
          <w:rFonts w:ascii="Times New Roman" w:hAnsi="Times New Roman"/>
          <w:color w:val="111111"/>
          <w:spacing w:val="9"/>
          <w:sz w:val="18"/>
        </w:rPr>
        <w:t> </w:t>
      </w:r>
      <w:r>
        <w:rPr>
          <w:rFonts w:ascii="Times New Roman" w:hAnsi="Times New Roman"/>
          <w:color w:val="111111"/>
          <w:sz w:val="18"/>
        </w:rPr>
        <w:t>Picea</w:t>
      </w:r>
      <w:r>
        <w:rPr>
          <w:rFonts w:ascii="Times New Roman" w:hAnsi="Times New Roman"/>
          <w:color w:val="111111"/>
          <w:spacing w:val="3"/>
          <w:sz w:val="18"/>
        </w:rPr>
        <w:t> </w:t>
      </w:r>
      <w:r>
        <w:rPr>
          <w:rFonts w:ascii="Times New Roman" w:hAnsi="Times New Roman"/>
          <w:color w:val="111111"/>
          <w:sz w:val="18"/>
        </w:rPr>
        <w:t>orientalis</w:t>
      </w:r>
      <w:r>
        <w:rPr>
          <w:rFonts w:ascii="Times New Roman" w:hAnsi="Times New Roman"/>
          <w:color w:val="111111"/>
          <w:spacing w:val="-3"/>
          <w:sz w:val="18"/>
        </w:rPr>
        <w:t> </w:t>
      </w:r>
      <w:r>
        <w:rPr>
          <w:rFonts w:ascii="Times New Roman" w:hAnsi="Times New Roman"/>
          <w:color w:val="111111"/>
          <w:sz w:val="18"/>
        </w:rPr>
        <w:t>and</w:t>
      </w:r>
      <w:r>
        <w:rPr>
          <w:rFonts w:ascii="Times New Roman" w:hAnsi="Times New Roman"/>
          <w:color w:val="111111"/>
          <w:spacing w:val="9"/>
          <w:sz w:val="18"/>
        </w:rPr>
        <w:t> </w:t>
      </w:r>
      <w:r>
        <w:rPr>
          <w:rFonts w:ascii="Times New Roman" w:hAnsi="Times New Roman"/>
          <w:color w:val="111111"/>
          <w:sz w:val="18"/>
        </w:rPr>
        <w:t>Fagus</w:t>
      </w:r>
      <w:r>
        <w:rPr>
          <w:rFonts w:ascii="Times New Roman" w:hAnsi="Times New Roman"/>
          <w:color w:val="111111"/>
          <w:spacing w:val="-3"/>
          <w:sz w:val="18"/>
        </w:rPr>
        <w:t> </w:t>
      </w:r>
      <w:r>
        <w:rPr>
          <w:rFonts w:ascii="Times New Roman" w:hAnsi="Times New Roman"/>
          <w:color w:val="111111"/>
          <w:sz w:val="18"/>
        </w:rPr>
        <w:t>orientalis</w:t>
      </w:r>
      <w:r>
        <w:rPr>
          <w:rFonts w:ascii="Times New Roman" w:hAnsi="Times New Roman"/>
          <w:color w:val="111111"/>
          <w:spacing w:val="-42"/>
          <w:sz w:val="18"/>
        </w:rPr>
        <w:t> </w:t>
      </w:r>
      <w:r>
        <w:rPr>
          <w:rFonts w:ascii="Times New Roman" w:hAnsi="Times New Roman"/>
          <w:color w:val="111111"/>
          <w:spacing w:val="-42"/>
          <w:sz w:val="18"/>
        </w:rPr>
      </w:r>
      <w:r>
        <w:rPr>
          <w:rFonts w:ascii="Times New Roman" w:hAnsi="Times New Roman"/>
          <w:i/>
          <w:color w:val="111111"/>
          <w:sz w:val="18"/>
        </w:rPr>
        <w:t>Fahrettin Tilki, Aşkin Göktürk, Fatih Bayraktar, Murat </w:t>
      </w:r>
      <w:r>
        <w:rPr>
          <w:rFonts w:ascii="Times New Roman" w:hAnsi="Times New Roman"/>
          <w:i/>
          <w:color w:val="111111"/>
          <w:spacing w:val="2"/>
          <w:sz w:val="18"/>
        </w:rPr>
        <w:t>Sabri</w:t>
      </w:r>
      <w:r>
        <w:rPr>
          <w:rFonts w:ascii="Times New Roman" w:hAnsi="Times New Roman"/>
          <w:i/>
          <w:color w:val="111111"/>
          <w:spacing w:val="34"/>
          <w:sz w:val="18"/>
        </w:rPr>
        <w:t> </w:t>
      </w:r>
      <w:r>
        <w:rPr>
          <w:rFonts w:ascii="Times New Roman" w:hAnsi="Times New Roman"/>
          <w:i/>
          <w:color w:val="111111"/>
          <w:spacing w:val="2"/>
          <w:sz w:val="18"/>
        </w:rPr>
        <w:t>Sadıklar</w:t>
      </w:r>
      <w:r>
        <w:rPr>
          <w:rFonts w:ascii="Times New Roman" w:hAnsi="Times New Roman"/>
          <w:spacing w:val="2"/>
          <w:sz w:val="1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8"/>
          <w:szCs w:val="18"/>
        </w:rPr>
      </w:pPr>
    </w:p>
    <w:p>
      <w:pPr>
        <w:pStyle w:val="BodyText"/>
        <w:spacing w:line="240" w:lineRule="auto" w:before="147"/>
        <w:ind w:left="750" w:right="199"/>
        <w:jc w:val="left"/>
      </w:pPr>
      <w:r>
        <w:rPr>
          <w:color w:val="111111"/>
        </w:rPr>
        <w:t>Last </w:t>
      </w:r>
      <w:r>
        <w:rPr>
          <w:color w:val="111111"/>
          <w:spacing w:val="2"/>
        </w:rPr>
        <w:t>modified:</w:t>
      </w:r>
      <w:r>
        <w:rPr>
          <w:color w:val="111111"/>
          <w:spacing w:val="-5"/>
        </w:rPr>
        <w:t> </w:t>
      </w:r>
      <w:r>
        <w:rPr>
          <w:color w:val="111111"/>
          <w:spacing w:val="5"/>
        </w:rPr>
        <w:t>2014­01­17</w:t>
      </w:r>
      <w:r>
        <w:rPr>
          <w:spacing w:val="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Heading1"/>
        <w:spacing w:line="240" w:lineRule="auto"/>
        <w:ind w:right="199"/>
        <w:jc w:val="left"/>
      </w:pPr>
      <w:r>
        <w:rPr>
          <w:color w:val="111111"/>
        </w:rPr>
        <w:t>ABSTRACT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192" w:lineRule="exact" w:before="161"/>
        <w:ind w:right="199"/>
        <w:jc w:val="left"/>
      </w:pPr>
      <w:r>
        <w:rPr>
          <w:color w:val="111111"/>
        </w:rPr>
        <w:t>Tree</w:t>
      </w:r>
      <w:r>
        <w:rPr>
          <w:color w:val="111111"/>
          <w:spacing w:val="5"/>
        </w:rPr>
        <w:t> </w:t>
      </w:r>
      <w:r>
        <w:rPr>
          <w:color w:val="111111"/>
        </w:rPr>
        <w:t>shelters</w:t>
      </w:r>
      <w:r>
        <w:rPr>
          <w:color w:val="111111"/>
          <w:spacing w:val="-1"/>
        </w:rPr>
        <w:t> </w:t>
      </w:r>
      <w:r>
        <w:rPr>
          <w:color w:val="111111"/>
        </w:rPr>
        <w:t>are</w:t>
      </w:r>
      <w:r>
        <w:rPr>
          <w:color w:val="111111"/>
          <w:spacing w:val="5"/>
        </w:rPr>
        <w:t> </w:t>
      </w:r>
      <w:r>
        <w:rPr>
          <w:color w:val="111111"/>
        </w:rPr>
        <w:t>plastic</w:t>
      </w:r>
      <w:r>
        <w:rPr>
          <w:color w:val="111111"/>
          <w:spacing w:val="5"/>
        </w:rPr>
        <w:t> </w:t>
      </w:r>
      <w:r>
        <w:rPr>
          <w:color w:val="111111"/>
        </w:rPr>
        <w:t>tubes</w:t>
      </w:r>
      <w:r>
        <w:rPr>
          <w:color w:val="111111"/>
          <w:spacing w:val="-1"/>
        </w:rPr>
        <w:t> </w:t>
      </w:r>
      <w:r>
        <w:rPr>
          <w:color w:val="111111"/>
        </w:rPr>
        <w:t>that</w:t>
      </w:r>
      <w:r>
        <w:rPr>
          <w:color w:val="111111"/>
          <w:spacing w:val="3"/>
        </w:rPr>
        <w:t> </w:t>
      </w:r>
      <w:r>
        <w:rPr>
          <w:color w:val="111111"/>
        </w:rPr>
        <w:t>are</w:t>
      </w:r>
      <w:r>
        <w:rPr>
          <w:color w:val="111111"/>
          <w:spacing w:val="5"/>
        </w:rPr>
        <w:t> </w:t>
      </w:r>
      <w:r>
        <w:rPr>
          <w:color w:val="111111"/>
        </w:rPr>
        <w:t>placed</w:t>
      </w:r>
      <w:r>
        <w:rPr>
          <w:color w:val="111111"/>
          <w:spacing w:val="12"/>
        </w:rPr>
        <w:t> </w:t>
      </w:r>
      <w:r>
        <w:rPr>
          <w:color w:val="111111"/>
          <w:spacing w:val="3"/>
        </w:rPr>
        <w:t>around</w:t>
      </w:r>
      <w:r>
        <w:rPr>
          <w:color w:val="111111"/>
          <w:spacing w:val="12"/>
        </w:rPr>
        <w:t> </w:t>
      </w:r>
      <w:r>
        <w:rPr>
          <w:color w:val="111111"/>
        </w:rPr>
        <w:t>tree</w:t>
      </w:r>
      <w:r>
        <w:rPr>
          <w:color w:val="111111"/>
          <w:spacing w:val="5"/>
        </w:rPr>
        <w:t> </w:t>
      </w:r>
      <w:r>
        <w:rPr>
          <w:color w:val="111111"/>
        </w:rPr>
        <w:t>seedlings</w:t>
      </w:r>
      <w:r>
        <w:rPr>
          <w:color w:val="111111"/>
          <w:spacing w:val="-1"/>
        </w:rPr>
        <w:t> </w:t>
      </w:r>
      <w:r>
        <w:rPr>
          <w:color w:val="111111"/>
        </w:rPr>
        <w:t>when</w:t>
      </w:r>
      <w:r>
        <w:rPr>
          <w:color w:val="111111"/>
          <w:spacing w:val="12"/>
        </w:rPr>
        <w:t> </w:t>
      </w:r>
      <w:r>
        <w:rPr>
          <w:color w:val="111111"/>
        </w:rPr>
        <w:t>they</w:t>
      </w:r>
      <w:r>
        <w:rPr>
          <w:color w:val="111111"/>
          <w:spacing w:val="12"/>
        </w:rPr>
        <w:t> </w:t>
      </w:r>
      <w:r>
        <w:rPr>
          <w:color w:val="111111"/>
        </w:rPr>
        <w:t>are</w:t>
      </w:r>
      <w:r>
        <w:rPr>
          <w:color w:val="111111"/>
          <w:spacing w:val="5"/>
        </w:rPr>
        <w:t> </w:t>
      </w:r>
      <w:r>
        <w:rPr>
          <w:color w:val="111111"/>
        </w:rPr>
        <w:t>planted.</w:t>
      </w:r>
      <w:r>
        <w:rPr>
          <w:color w:val="111111"/>
          <w:spacing w:val="9"/>
        </w:rPr>
        <w:t> </w:t>
      </w:r>
      <w:r>
        <w:rPr>
          <w:color w:val="111111"/>
        </w:rPr>
        <w:t>Tree</w:t>
      </w:r>
      <w:r>
        <w:rPr>
          <w:color w:val="111111"/>
          <w:spacing w:val="5"/>
        </w:rPr>
        <w:t> </w:t>
      </w:r>
      <w:r>
        <w:rPr>
          <w:color w:val="111111"/>
        </w:rPr>
        <w:t>shelters</w:t>
      </w:r>
      <w:r>
        <w:rPr>
          <w:color w:val="111111"/>
          <w:spacing w:val="-1"/>
        </w:rPr>
        <w:t> </w:t>
      </w:r>
      <w:r>
        <w:rPr>
          <w:color w:val="111111"/>
        </w:rPr>
        <w:t>protect</w:t>
      </w:r>
      <w:r>
        <w:rPr>
          <w:color w:val="111111"/>
          <w:spacing w:val="3"/>
        </w:rPr>
        <w:t> </w:t>
      </w:r>
      <w:r>
        <w:rPr>
          <w:color w:val="111111"/>
          <w:spacing w:val="4"/>
        </w:rPr>
        <w:t>young</w:t>
      </w:r>
      <w:r>
        <w:rPr>
          <w:color w:val="111111"/>
          <w:spacing w:val="12"/>
        </w:rPr>
        <w:t> </w:t>
      </w:r>
      <w:r>
        <w:rPr>
          <w:color w:val="111111"/>
        </w:rPr>
        <w:t>trees</w:t>
      </w:r>
      <w:r>
        <w:rPr>
          <w:color w:val="111111"/>
          <w:spacing w:val="-1"/>
        </w:rPr>
        <w:t> </w:t>
      </w:r>
      <w:r>
        <w:rPr>
          <w:color w:val="111111"/>
          <w:spacing w:val="3"/>
        </w:rPr>
        <w:t>from</w:t>
      </w:r>
      <w:r>
        <w:rPr>
          <w:color w:val="111111"/>
          <w:spacing w:val="10"/>
        </w:rPr>
        <w:t> </w:t>
      </w:r>
      <w:r>
        <w:rPr>
          <w:color w:val="111111"/>
        </w:rPr>
        <w:t>animal,</w:t>
      </w:r>
      <w:r>
        <w:rPr>
          <w:color w:val="111111"/>
          <w:spacing w:val="-38"/>
        </w:rPr>
        <w:t> </w:t>
      </w:r>
      <w:r>
        <w:rPr>
          <w:color w:val="111111"/>
          <w:spacing w:val="-38"/>
        </w:rPr>
      </w:r>
      <w:r>
        <w:rPr>
          <w:color w:val="111111"/>
        </w:rPr>
        <w:t>mechanical</w:t>
      </w:r>
      <w:r>
        <w:rPr>
          <w:color w:val="111111"/>
          <w:spacing w:val="2"/>
        </w:rPr>
        <w:t> and/or</w:t>
      </w:r>
      <w:r>
        <w:rPr>
          <w:color w:val="111111"/>
          <w:spacing w:val="8"/>
        </w:rPr>
        <w:t> </w:t>
      </w:r>
      <w:r>
        <w:rPr>
          <w:color w:val="111111"/>
          <w:spacing w:val="2"/>
        </w:rPr>
        <w:t>herbicide</w:t>
      </w:r>
      <w:r>
        <w:rPr>
          <w:color w:val="111111"/>
          <w:spacing w:val="4"/>
        </w:rPr>
        <w:t> </w:t>
      </w:r>
      <w:r>
        <w:rPr>
          <w:color w:val="111111"/>
          <w:spacing w:val="2"/>
        </w:rPr>
        <w:t>damage.</w:t>
      </w:r>
      <w:r>
        <w:rPr>
          <w:color w:val="111111"/>
          <w:spacing w:val="7"/>
        </w:rPr>
        <w:t> </w:t>
      </w:r>
      <w:r>
        <w:rPr>
          <w:color w:val="111111"/>
        </w:rPr>
        <w:t>Additionally,</w:t>
      </w:r>
      <w:r>
        <w:rPr>
          <w:color w:val="111111"/>
          <w:spacing w:val="7"/>
        </w:rPr>
        <w:t> </w:t>
      </w:r>
      <w:r>
        <w:rPr>
          <w:color w:val="111111"/>
        </w:rPr>
        <w:t>tree</w:t>
      </w:r>
      <w:r>
        <w:rPr>
          <w:color w:val="111111"/>
          <w:spacing w:val="4"/>
        </w:rPr>
        <w:t> </w:t>
      </w:r>
      <w:r>
        <w:rPr>
          <w:color w:val="111111"/>
        </w:rPr>
        <w:t>shelters</w:t>
      </w:r>
      <w:r>
        <w:rPr>
          <w:color w:val="111111"/>
          <w:spacing w:val="-2"/>
        </w:rPr>
        <w:t> </w:t>
      </w:r>
      <w:r>
        <w:rPr>
          <w:color w:val="111111"/>
          <w:spacing w:val="3"/>
        </w:rPr>
        <w:t>improve</w:t>
      </w:r>
      <w:r>
        <w:rPr>
          <w:color w:val="111111"/>
          <w:spacing w:val="4"/>
        </w:rPr>
        <w:t> </w:t>
      </w:r>
      <w:r>
        <w:rPr>
          <w:color w:val="111111"/>
        </w:rPr>
        <w:t>the</w:t>
      </w:r>
      <w:r>
        <w:rPr>
          <w:color w:val="111111"/>
          <w:spacing w:val="4"/>
        </w:rPr>
        <w:t> </w:t>
      </w:r>
      <w:r>
        <w:rPr>
          <w:color w:val="111111"/>
        </w:rPr>
        <w:t>survival</w:t>
      </w:r>
      <w:r>
        <w:rPr>
          <w:color w:val="111111"/>
          <w:spacing w:val="2"/>
        </w:rPr>
        <w:t> </w:t>
      </w:r>
      <w:r>
        <w:rPr>
          <w:color w:val="111111"/>
        </w:rPr>
        <w:t>and</w:t>
      </w:r>
      <w:r>
        <w:rPr>
          <w:color w:val="111111"/>
          <w:spacing w:val="10"/>
        </w:rPr>
        <w:t> </w:t>
      </w:r>
      <w:r>
        <w:rPr>
          <w:color w:val="111111"/>
          <w:spacing w:val="2"/>
        </w:rPr>
        <w:t>growth</w:t>
      </w:r>
      <w:r>
        <w:rPr>
          <w:color w:val="111111"/>
          <w:spacing w:val="10"/>
        </w:rPr>
        <w:t> </w:t>
      </w:r>
      <w:r>
        <w:rPr>
          <w:color w:val="111111"/>
          <w:spacing w:val="3"/>
        </w:rPr>
        <w:t>by</w:t>
      </w:r>
      <w:r>
        <w:rPr>
          <w:color w:val="111111"/>
          <w:spacing w:val="10"/>
        </w:rPr>
        <w:t> </w:t>
      </w:r>
      <w:r>
        <w:rPr>
          <w:color w:val="111111"/>
          <w:spacing w:val="3"/>
        </w:rPr>
        <w:t>providing</w:t>
      </w:r>
      <w:r>
        <w:rPr>
          <w:color w:val="111111"/>
          <w:spacing w:val="10"/>
        </w:rPr>
        <w:t> </w:t>
      </w:r>
      <w:r>
        <w:rPr>
          <w:color w:val="111111"/>
        </w:rPr>
        <w:t>a</w:t>
      </w:r>
      <w:r>
        <w:rPr>
          <w:color w:val="111111"/>
          <w:spacing w:val="4"/>
        </w:rPr>
        <w:t> </w:t>
      </w:r>
      <w:r>
        <w:rPr>
          <w:color w:val="111111"/>
          <w:spacing w:val="2"/>
        </w:rPr>
        <w:t>mini­greenhouse</w:t>
      </w:r>
      <w:r>
        <w:rPr>
          <w:color w:val="111111"/>
          <w:spacing w:val="-25"/>
        </w:rPr>
        <w:t> </w:t>
      </w:r>
      <w:r>
        <w:rPr>
          <w:color w:val="111111"/>
          <w:spacing w:val="-25"/>
        </w:rPr>
      </w:r>
      <w:r>
        <w:rPr>
          <w:color w:val="111111"/>
          <w:spacing w:val="3"/>
        </w:rPr>
        <w:t>environment </w:t>
      </w:r>
      <w:r>
        <w:rPr>
          <w:color w:val="111111"/>
        </w:rPr>
        <w:t>that</w:t>
      </w:r>
      <w:r>
        <w:rPr>
          <w:color w:val="111111"/>
          <w:spacing w:val="3"/>
        </w:rPr>
        <w:t> </w:t>
      </w:r>
      <w:r>
        <w:rPr>
          <w:color w:val="111111"/>
          <w:spacing w:val="2"/>
        </w:rPr>
        <w:t>reduces</w:t>
      </w:r>
      <w:r>
        <w:rPr>
          <w:color w:val="111111"/>
          <w:spacing w:val="-1"/>
        </w:rPr>
        <w:t> </w:t>
      </w:r>
      <w:r>
        <w:rPr>
          <w:color w:val="111111"/>
        </w:rPr>
        <w:t>moisture</w:t>
      </w:r>
      <w:r>
        <w:rPr>
          <w:color w:val="111111"/>
          <w:spacing w:val="5"/>
        </w:rPr>
        <w:t> </w:t>
      </w:r>
      <w:r>
        <w:rPr>
          <w:color w:val="111111"/>
          <w:spacing w:val="-3"/>
        </w:rPr>
        <w:t>stress,</w:t>
      </w:r>
      <w:r>
        <w:rPr>
          <w:color w:val="111111"/>
          <w:spacing w:val="8"/>
        </w:rPr>
        <w:t> </w:t>
      </w:r>
      <w:r>
        <w:rPr>
          <w:color w:val="111111"/>
        </w:rPr>
        <w:t>channels</w:t>
      </w:r>
      <w:r>
        <w:rPr>
          <w:color w:val="111111"/>
          <w:spacing w:val="-1"/>
        </w:rPr>
        <w:t> </w:t>
      </w:r>
      <w:r>
        <w:rPr>
          <w:color w:val="111111"/>
          <w:spacing w:val="2"/>
        </w:rPr>
        <w:t>growth</w:t>
      </w:r>
      <w:r>
        <w:rPr>
          <w:color w:val="111111"/>
          <w:spacing w:val="11"/>
        </w:rPr>
        <w:t> </w:t>
      </w:r>
      <w:r>
        <w:rPr>
          <w:color w:val="111111"/>
        </w:rPr>
        <w:t>into</w:t>
      </w:r>
      <w:r>
        <w:rPr>
          <w:color w:val="111111"/>
          <w:spacing w:val="11"/>
        </w:rPr>
        <w:t> </w:t>
      </w:r>
      <w:r>
        <w:rPr>
          <w:color w:val="111111"/>
        </w:rPr>
        <w:t>the</w:t>
      </w:r>
      <w:r>
        <w:rPr>
          <w:color w:val="111111"/>
          <w:spacing w:val="5"/>
        </w:rPr>
        <w:t> </w:t>
      </w:r>
      <w:r>
        <w:rPr>
          <w:color w:val="111111"/>
        </w:rPr>
        <w:t>main</w:t>
      </w:r>
      <w:r>
        <w:rPr>
          <w:color w:val="111111"/>
          <w:spacing w:val="11"/>
        </w:rPr>
        <w:t> </w:t>
      </w:r>
      <w:r>
        <w:rPr>
          <w:color w:val="111111"/>
        </w:rPr>
        <w:t>stem</w:t>
      </w:r>
      <w:r>
        <w:rPr>
          <w:color w:val="111111"/>
          <w:spacing w:val="9"/>
        </w:rPr>
        <w:t> </w:t>
      </w:r>
      <w:r>
        <w:rPr>
          <w:color w:val="111111"/>
        </w:rPr>
        <w:t>and</w:t>
      </w:r>
      <w:r>
        <w:rPr>
          <w:color w:val="111111"/>
          <w:spacing w:val="11"/>
        </w:rPr>
        <w:t> </w:t>
      </w:r>
      <w:r>
        <w:rPr>
          <w:color w:val="111111"/>
          <w:spacing w:val="2"/>
        </w:rPr>
        <w:t>roots</w:t>
      </w:r>
      <w:r>
        <w:rPr>
          <w:color w:val="111111"/>
          <w:spacing w:val="-1"/>
        </w:rPr>
        <w:t> </w:t>
      </w:r>
      <w:r>
        <w:rPr>
          <w:color w:val="111111"/>
        </w:rPr>
        <w:t>and</w:t>
      </w:r>
      <w:r>
        <w:rPr>
          <w:color w:val="111111"/>
          <w:spacing w:val="11"/>
        </w:rPr>
        <w:t> </w:t>
      </w:r>
      <w:r>
        <w:rPr>
          <w:color w:val="111111"/>
        </w:rPr>
        <w:t>allows</w:t>
      </w:r>
      <w:r>
        <w:rPr>
          <w:color w:val="111111"/>
          <w:spacing w:val="-1"/>
        </w:rPr>
        <w:t> </w:t>
      </w:r>
      <w:r>
        <w:rPr>
          <w:color w:val="111111"/>
        </w:rPr>
        <w:t>efficient</w:t>
      </w:r>
      <w:r>
        <w:rPr>
          <w:color w:val="111111"/>
          <w:spacing w:val="3"/>
        </w:rPr>
        <w:t> </w:t>
      </w:r>
      <w:r>
        <w:rPr>
          <w:color w:val="111111"/>
          <w:spacing w:val="2"/>
        </w:rPr>
        <w:t>control</w:t>
      </w:r>
      <w:r>
        <w:rPr>
          <w:color w:val="111111"/>
          <w:spacing w:val="3"/>
        </w:rPr>
        <w:t> of</w:t>
      </w:r>
      <w:r>
        <w:rPr>
          <w:color w:val="111111"/>
          <w:spacing w:val="9"/>
        </w:rPr>
        <w:t> </w:t>
      </w:r>
      <w:r>
        <w:rPr>
          <w:color w:val="111111"/>
        </w:rPr>
        <w:t>weeds</w:t>
      </w:r>
      <w:r>
        <w:rPr>
          <w:color w:val="111111"/>
          <w:spacing w:val="-1"/>
        </w:rPr>
        <w:t> </w:t>
      </w:r>
      <w:r>
        <w:rPr>
          <w:color w:val="111111"/>
        </w:rPr>
        <w:t>that</w:t>
      </w:r>
      <w:r>
        <w:rPr>
          <w:color w:val="111111"/>
          <w:spacing w:val="3"/>
        </w:rPr>
        <w:t> </w:t>
      </w:r>
      <w:r>
        <w:rPr>
          <w:color w:val="111111"/>
        </w:rPr>
        <w:t>can</w:t>
      </w:r>
      <w:r>
        <w:rPr>
          <w:color w:val="111111"/>
          <w:spacing w:val="11"/>
        </w:rPr>
        <w:t> </w:t>
      </w:r>
      <w:r>
        <w:rPr>
          <w:color w:val="111111"/>
          <w:spacing w:val="3"/>
        </w:rPr>
        <w:t>rob</w:t>
      </w:r>
      <w:r>
        <w:rPr>
          <w:color w:val="111111"/>
          <w:spacing w:val="-43"/>
        </w:rPr>
        <w:t> </w:t>
      </w:r>
      <w:r>
        <w:rPr>
          <w:color w:val="111111"/>
          <w:spacing w:val="-43"/>
        </w:rPr>
      </w:r>
      <w:r>
        <w:rPr>
          <w:color w:val="111111"/>
          <w:spacing w:val="4"/>
        </w:rPr>
        <w:t>young</w:t>
      </w:r>
      <w:r>
        <w:rPr>
          <w:color w:val="111111"/>
          <w:spacing w:val="11"/>
        </w:rPr>
        <w:t> </w:t>
      </w:r>
      <w:r>
        <w:rPr>
          <w:color w:val="111111"/>
        </w:rPr>
        <w:t>seedlings</w:t>
      </w:r>
      <w:r>
        <w:rPr>
          <w:color w:val="111111"/>
          <w:spacing w:val="-2"/>
        </w:rPr>
        <w:t> </w:t>
      </w:r>
      <w:r>
        <w:rPr>
          <w:color w:val="111111"/>
          <w:spacing w:val="3"/>
        </w:rPr>
        <w:t>of</w:t>
      </w:r>
      <w:r>
        <w:rPr>
          <w:color w:val="111111"/>
          <w:spacing w:val="9"/>
        </w:rPr>
        <w:t> </w:t>
      </w:r>
      <w:r>
        <w:rPr>
          <w:color w:val="111111"/>
        </w:rPr>
        <w:t>soil</w:t>
      </w:r>
      <w:r>
        <w:rPr>
          <w:color w:val="111111"/>
          <w:spacing w:val="2"/>
        </w:rPr>
        <w:t> </w:t>
      </w:r>
      <w:r>
        <w:rPr>
          <w:color w:val="111111"/>
        </w:rPr>
        <w:t>moisture</w:t>
      </w:r>
      <w:r>
        <w:rPr>
          <w:color w:val="111111"/>
          <w:spacing w:val="4"/>
        </w:rPr>
        <w:t> </w:t>
      </w:r>
      <w:r>
        <w:rPr>
          <w:color w:val="111111"/>
        </w:rPr>
        <w:t>and</w:t>
      </w:r>
      <w:r>
        <w:rPr>
          <w:color w:val="111111"/>
          <w:spacing w:val="11"/>
        </w:rPr>
        <w:t> </w:t>
      </w:r>
      <w:r>
        <w:rPr>
          <w:color w:val="111111"/>
        </w:rPr>
        <w:t>sunlight.</w:t>
      </w:r>
      <w:r>
        <w:rPr>
          <w:color w:val="111111"/>
          <w:spacing w:val="8"/>
        </w:rPr>
        <w:t> </w:t>
      </w:r>
      <w:r>
        <w:rPr>
          <w:color w:val="111111"/>
        </w:rPr>
        <w:t>Many</w:t>
      </w:r>
      <w:r>
        <w:rPr>
          <w:color w:val="111111"/>
          <w:spacing w:val="11"/>
        </w:rPr>
        <w:t> </w:t>
      </w:r>
      <w:r>
        <w:rPr>
          <w:color w:val="111111"/>
        </w:rPr>
        <w:t>variations</w:t>
      </w:r>
      <w:r>
        <w:rPr>
          <w:color w:val="111111"/>
          <w:spacing w:val="-2"/>
        </w:rPr>
        <w:t> </w:t>
      </w:r>
      <w:r>
        <w:rPr>
          <w:color w:val="111111"/>
          <w:spacing w:val="3"/>
        </w:rPr>
        <w:t>of</w:t>
      </w:r>
      <w:r>
        <w:rPr>
          <w:color w:val="111111"/>
          <w:spacing w:val="9"/>
        </w:rPr>
        <w:t> </w:t>
      </w:r>
      <w:r>
        <w:rPr>
          <w:color w:val="111111"/>
        </w:rPr>
        <w:t>tree</w:t>
      </w:r>
      <w:r>
        <w:rPr>
          <w:color w:val="111111"/>
          <w:spacing w:val="4"/>
        </w:rPr>
        <w:t> </w:t>
      </w:r>
      <w:r>
        <w:rPr>
          <w:color w:val="111111"/>
        </w:rPr>
        <w:t>shelters</w:t>
      </w:r>
      <w:r>
        <w:rPr>
          <w:color w:val="111111"/>
          <w:spacing w:val="-2"/>
        </w:rPr>
        <w:t> </w:t>
      </w:r>
      <w:r>
        <w:rPr>
          <w:color w:val="111111"/>
        </w:rPr>
        <w:t>exist.</w:t>
      </w:r>
      <w:r>
        <w:rPr>
          <w:color w:val="111111"/>
          <w:spacing w:val="8"/>
        </w:rPr>
        <w:t> </w:t>
      </w:r>
      <w:r>
        <w:rPr>
          <w:color w:val="111111"/>
          <w:spacing w:val="2"/>
        </w:rPr>
        <w:t>There</w:t>
      </w:r>
      <w:r>
        <w:rPr>
          <w:color w:val="111111"/>
          <w:spacing w:val="4"/>
        </w:rPr>
        <w:t> </w:t>
      </w:r>
      <w:r>
        <w:rPr>
          <w:color w:val="111111"/>
        </w:rPr>
        <w:t>is</w:t>
      </w:r>
      <w:r>
        <w:rPr>
          <w:color w:val="111111"/>
          <w:spacing w:val="-2"/>
        </w:rPr>
        <w:t> </w:t>
      </w:r>
      <w:r>
        <w:rPr>
          <w:color w:val="111111"/>
        </w:rPr>
        <w:t>considerable</w:t>
      </w:r>
      <w:r>
        <w:rPr>
          <w:color w:val="111111"/>
          <w:spacing w:val="4"/>
        </w:rPr>
        <w:t> </w:t>
      </w:r>
      <w:r>
        <w:rPr>
          <w:color w:val="111111"/>
        </w:rPr>
        <w:t>debate</w:t>
      </w:r>
      <w:r>
        <w:rPr>
          <w:color w:val="111111"/>
          <w:spacing w:val="4"/>
        </w:rPr>
        <w:t> </w:t>
      </w:r>
      <w:r>
        <w:rPr>
          <w:color w:val="111111"/>
          <w:spacing w:val="3"/>
        </w:rPr>
        <w:t>among</w:t>
      </w:r>
      <w:r>
        <w:rPr>
          <w:color w:val="111111"/>
          <w:spacing w:val="11"/>
        </w:rPr>
        <w:t> </w:t>
      </w:r>
      <w:r>
        <w:rPr>
          <w:color w:val="111111"/>
        </w:rPr>
        <w:t>treeshelter</w:t>
      </w:r>
      <w:r>
        <w:rPr>
          <w:color w:val="111111"/>
          <w:spacing w:val="-26"/>
        </w:rPr>
        <w:t> </w:t>
      </w:r>
      <w:r>
        <w:rPr>
          <w:color w:val="111111"/>
          <w:spacing w:val="-26"/>
        </w:rPr>
      </w:r>
      <w:r>
        <w:rPr>
          <w:color w:val="111111"/>
          <w:spacing w:val="2"/>
        </w:rPr>
        <w:t>manufacturers </w:t>
      </w:r>
      <w:r>
        <w:rPr>
          <w:color w:val="111111"/>
        </w:rPr>
        <w:t>as to the ideal </w:t>
      </w:r>
      <w:r>
        <w:rPr>
          <w:color w:val="111111"/>
          <w:spacing w:val="2"/>
        </w:rPr>
        <w:t>color, </w:t>
      </w:r>
      <w:r>
        <w:rPr>
          <w:color w:val="111111"/>
        </w:rPr>
        <w:t>size, shape and texture </w:t>
      </w:r>
      <w:r>
        <w:rPr>
          <w:color w:val="111111"/>
          <w:spacing w:val="3"/>
        </w:rPr>
        <w:t>for </w:t>
      </w:r>
      <w:r>
        <w:rPr>
          <w:color w:val="111111"/>
        </w:rPr>
        <w:t>optimal plant </w:t>
      </w:r>
      <w:r>
        <w:rPr>
          <w:color w:val="111111"/>
          <w:spacing w:val="2"/>
        </w:rPr>
        <w:t>growth.  </w:t>
      </w:r>
      <w:r>
        <w:rPr>
          <w:color w:val="111111"/>
        </w:rPr>
        <w:t>Tree shelters, used in </w:t>
      </w:r>
      <w:r>
        <w:rPr>
          <w:color w:val="111111"/>
          <w:spacing w:val="2"/>
        </w:rPr>
        <w:t>conjunction </w:t>
      </w:r>
      <w:r>
        <w:rPr>
          <w:color w:val="111111"/>
        </w:rPr>
        <w:t>with  </w:t>
      </w:r>
      <w:r>
        <w:rPr>
          <w:color w:val="111111"/>
          <w:spacing w:val="18"/>
        </w:rPr>
        <w:t> </w:t>
      </w:r>
      <w:r>
        <w:rPr>
          <w:color w:val="111111"/>
          <w:spacing w:val="4"/>
        </w:rPr>
        <w:t>good</w:t>
      </w:r>
      <w:r>
        <w:rPr>
          <w:color w:val="111111"/>
          <w:w w:val="99"/>
        </w:rPr>
        <w:t> </w:t>
      </w:r>
      <w:r>
        <w:rPr>
          <w:color w:val="111111"/>
        </w:rPr>
        <w:t>planting</w:t>
      </w:r>
      <w:r>
        <w:rPr>
          <w:color w:val="111111"/>
          <w:spacing w:val="11"/>
        </w:rPr>
        <w:t> </w:t>
      </w:r>
      <w:r>
        <w:rPr>
          <w:color w:val="111111"/>
        </w:rPr>
        <w:t>stock,</w:t>
      </w:r>
      <w:r>
        <w:rPr>
          <w:color w:val="111111"/>
          <w:spacing w:val="8"/>
        </w:rPr>
        <w:t> </w:t>
      </w:r>
      <w:r>
        <w:rPr>
          <w:color w:val="111111"/>
          <w:spacing w:val="3"/>
        </w:rPr>
        <w:t>proper</w:t>
      </w:r>
      <w:r>
        <w:rPr>
          <w:color w:val="111111"/>
          <w:spacing w:val="9"/>
        </w:rPr>
        <w:t> </w:t>
      </w:r>
      <w:r>
        <w:rPr>
          <w:color w:val="111111"/>
        </w:rPr>
        <w:t>planting</w:t>
      </w:r>
      <w:r>
        <w:rPr>
          <w:color w:val="111111"/>
          <w:spacing w:val="11"/>
        </w:rPr>
        <w:t> </w:t>
      </w:r>
      <w:r>
        <w:rPr>
          <w:color w:val="111111"/>
        </w:rPr>
        <w:t>techniques,</w:t>
      </w:r>
      <w:r>
        <w:rPr>
          <w:color w:val="111111"/>
          <w:spacing w:val="8"/>
        </w:rPr>
        <w:t> </w:t>
      </w:r>
      <w:r>
        <w:rPr>
          <w:color w:val="111111"/>
        </w:rPr>
        <w:t>and</w:t>
      </w:r>
      <w:r>
        <w:rPr>
          <w:color w:val="111111"/>
          <w:spacing w:val="11"/>
        </w:rPr>
        <w:t> </w:t>
      </w:r>
      <w:r>
        <w:rPr>
          <w:color w:val="111111"/>
        </w:rPr>
        <w:t>adequate</w:t>
      </w:r>
      <w:r>
        <w:rPr>
          <w:color w:val="111111"/>
          <w:spacing w:val="5"/>
        </w:rPr>
        <w:t> </w:t>
      </w:r>
      <w:r>
        <w:rPr>
          <w:color w:val="111111"/>
        </w:rPr>
        <w:t>weed</w:t>
      </w:r>
      <w:r>
        <w:rPr>
          <w:color w:val="111111"/>
          <w:spacing w:val="11"/>
        </w:rPr>
        <w:t> </w:t>
      </w:r>
      <w:r>
        <w:rPr>
          <w:color w:val="111111"/>
          <w:spacing w:val="2"/>
        </w:rPr>
        <w:t>control</w:t>
      </w:r>
      <w:r>
        <w:rPr>
          <w:color w:val="111111"/>
          <w:spacing w:val="3"/>
        </w:rPr>
        <w:t> </w:t>
      </w:r>
      <w:r>
        <w:rPr>
          <w:color w:val="111111"/>
        </w:rPr>
        <w:t>can</w:t>
      </w:r>
      <w:r>
        <w:rPr>
          <w:color w:val="111111"/>
          <w:spacing w:val="11"/>
        </w:rPr>
        <w:t> </w:t>
      </w:r>
      <w:r>
        <w:rPr>
          <w:color w:val="111111"/>
        </w:rPr>
        <w:t>result</w:t>
      </w:r>
      <w:r>
        <w:rPr>
          <w:color w:val="111111"/>
          <w:spacing w:val="3"/>
        </w:rPr>
        <w:t> </w:t>
      </w:r>
      <w:r>
        <w:rPr>
          <w:color w:val="111111"/>
        </w:rPr>
        <w:t>in</w:t>
      </w:r>
      <w:r>
        <w:rPr>
          <w:color w:val="111111"/>
          <w:spacing w:val="11"/>
        </w:rPr>
        <w:t> </w:t>
      </w:r>
      <w:r>
        <w:rPr>
          <w:color w:val="111111"/>
          <w:spacing w:val="3"/>
        </w:rPr>
        <w:t>improved</w:t>
      </w:r>
      <w:r>
        <w:rPr>
          <w:color w:val="111111"/>
          <w:spacing w:val="11"/>
        </w:rPr>
        <w:t> </w:t>
      </w:r>
      <w:r>
        <w:rPr>
          <w:color w:val="111111"/>
        </w:rPr>
        <w:t>survival,</w:t>
      </w:r>
      <w:r>
        <w:rPr>
          <w:color w:val="111111"/>
          <w:spacing w:val="8"/>
        </w:rPr>
        <w:t> </w:t>
      </w:r>
      <w:r>
        <w:rPr>
          <w:color w:val="111111"/>
        </w:rPr>
        <w:t>better</w:t>
      </w:r>
      <w:r>
        <w:rPr>
          <w:color w:val="111111"/>
          <w:spacing w:val="9"/>
        </w:rPr>
        <w:t> </w:t>
      </w:r>
      <w:r>
        <w:rPr>
          <w:color w:val="111111"/>
          <w:spacing w:val="2"/>
        </w:rPr>
        <w:t>growth</w:t>
      </w:r>
      <w:r>
        <w:rPr>
          <w:color w:val="111111"/>
          <w:spacing w:val="11"/>
        </w:rPr>
        <w:t> </w:t>
      </w:r>
      <w:r>
        <w:rPr>
          <w:color w:val="111111"/>
        </w:rPr>
        <w:t>and</w:t>
      </w:r>
      <w:r>
        <w:rPr>
          <w:color w:val="111111"/>
          <w:spacing w:val="11"/>
        </w:rPr>
        <w:t> </w:t>
      </w:r>
      <w:r>
        <w:rPr>
          <w:color w:val="111111"/>
        </w:rPr>
        <w:t>less</w:t>
      </w:r>
      <w:r>
        <w:rPr>
          <w:color w:val="111111"/>
          <w:spacing w:val="-1"/>
        </w:rPr>
        <w:t> </w:t>
      </w:r>
      <w:r>
        <w:rPr>
          <w:color w:val="111111"/>
          <w:spacing w:val="2"/>
        </w:rPr>
        <w:t>damage</w:t>
      </w:r>
      <w:r>
        <w:rPr>
          <w:color w:val="111111"/>
          <w:spacing w:val="-32"/>
        </w:rPr>
        <w:t> </w:t>
      </w:r>
      <w:r>
        <w:rPr>
          <w:color w:val="111111"/>
          <w:spacing w:val="-32"/>
        </w:rPr>
      </w:r>
      <w:r>
        <w:rPr>
          <w:color w:val="111111"/>
          <w:spacing w:val="3"/>
        </w:rPr>
        <w:t>from</w:t>
      </w:r>
      <w:r>
        <w:rPr>
          <w:color w:val="111111"/>
          <w:spacing w:val="8"/>
        </w:rPr>
        <w:t> </w:t>
      </w:r>
      <w:r>
        <w:rPr>
          <w:color w:val="111111"/>
        </w:rPr>
        <w:t>wildlife.</w:t>
      </w:r>
      <w:r>
        <w:rPr>
          <w:color w:val="111111"/>
          <w:spacing w:val="11"/>
        </w:rPr>
        <w:t> </w:t>
      </w:r>
      <w:r>
        <w:rPr>
          <w:color w:val="111111"/>
          <w:spacing w:val="3"/>
        </w:rPr>
        <w:t>Today,</w:t>
      </w:r>
      <w:r>
        <w:rPr>
          <w:color w:val="111111"/>
          <w:spacing w:val="7"/>
        </w:rPr>
        <w:t> </w:t>
      </w:r>
      <w:r>
        <w:rPr>
          <w:color w:val="111111"/>
        </w:rPr>
        <w:t>tree</w:t>
      </w:r>
      <w:r>
        <w:rPr>
          <w:color w:val="111111"/>
          <w:spacing w:val="4"/>
        </w:rPr>
        <w:t> </w:t>
      </w:r>
      <w:r>
        <w:rPr>
          <w:color w:val="111111"/>
        </w:rPr>
        <w:t>shelters</w:t>
      </w:r>
      <w:r>
        <w:rPr>
          <w:color w:val="111111"/>
          <w:spacing w:val="-3"/>
        </w:rPr>
        <w:t> </w:t>
      </w:r>
      <w:r>
        <w:rPr>
          <w:color w:val="111111"/>
        </w:rPr>
        <w:t>are</w:t>
      </w:r>
      <w:r>
        <w:rPr>
          <w:color w:val="111111"/>
          <w:spacing w:val="4"/>
        </w:rPr>
        <w:t> </w:t>
      </w:r>
      <w:r>
        <w:rPr>
          <w:color w:val="111111"/>
          <w:spacing w:val="2"/>
        </w:rPr>
        <w:t>made</w:t>
      </w:r>
      <w:r>
        <w:rPr>
          <w:color w:val="111111"/>
          <w:spacing w:val="4"/>
        </w:rPr>
        <w:t> </w:t>
      </w:r>
      <w:r>
        <w:rPr>
          <w:color w:val="111111"/>
          <w:spacing w:val="3"/>
        </w:rPr>
        <w:t>of</w:t>
      </w:r>
      <w:r>
        <w:rPr>
          <w:color w:val="111111"/>
          <w:spacing w:val="8"/>
        </w:rPr>
        <w:t> </w:t>
      </w:r>
      <w:r>
        <w:rPr>
          <w:color w:val="111111"/>
        </w:rPr>
        <w:t>light</w:t>
      </w:r>
      <w:r>
        <w:rPr>
          <w:color w:val="111111"/>
          <w:spacing w:val="2"/>
        </w:rPr>
        <w:t> </w:t>
      </w:r>
      <w:r>
        <w:rPr>
          <w:color w:val="111111"/>
        </w:rPr>
        <w:t>stabilized</w:t>
      </w:r>
      <w:r>
        <w:rPr>
          <w:color w:val="111111"/>
          <w:spacing w:val="10"/>
        </w:rPr>
        <w:t> </w:t>
      </w:r>
      <w:r>
        <w:rPr>
          <w:color w:val="111111"/>
          <w:spacing w:val="3"/>
        </w:rPr>
        <w:t>polypropylene</w:t>
      </w:r>
      <w:r>
        <w:rPr>
          <w:color w:val="111111"/>
          <w:spacing w:val="4"/>
        </w:rPr>
        <w:t> </w:t>
      </w:r>
      <w:r>
        <w:rPr>
          <w:color w:val="111111"/>
          <w:spacing w:val="3"/>
        </w:rPr>
        <w:t>or</w:t>
      </w:r>
      <w:r>
        <w:rPr>
          <w:color w:val="111111"/>
          <w:spacing w:val="8"/>
        </w:rPr>
        <w:t> </w:t>
      </w:r>
      <w:r>
        <w:rPr>
          <w:color w:val="111111"/>
          <w:spacing w:val="2"/>
        </w:rPr>
        <w:t>polyethylene; </w:t>
      </w:r>
      <w:r>
        <w:rPr>
          <w:color w:val="111111"/>
        </w:rPr>
        <w:t>tubes</w:t>
      </w:r>
      <w:r>
        <w:rPr>
          <w:color w:val="111111"/>
          <w:spacing w:val="-3"/>
        </w:rPr>
        <w:t> </w:t>
      </w:r>
      <w:r>
        <w:rPr>
          <w:color w:val="111111"/>
          <w:spacing w:val="2"/>
        </w:rPr>
        <w:t>come</w:t>
      </w:r>
      <w:r>
        <w:rPr>
          <w:color w:val="111111"/>
          <w:spacing w:val="4"/>
        </w:rPr>
        <w:t> </w:t>
      </w:r>
      <w:r>
        <w:rPr>
          <w:color w:val="111111"/>
        </w:rPr>
        <w:t>in</w:t>
      </w:r>
      <w:r>
        <w:rPr>
          <w:color w:val="111111"/>
          <w:spacing w:val="10"/>
        </w:rPr>
        <w:t> </w:t>
      </w:r>
      <w:r>
        <w:rPr>
          <w:color w:val="111111"/>
          <w:spacing w:val="2"/>
        </w:rPr>
        <w:t>various</w:t>
      </w:r>
      <w:r>
        <w:rPr>
          <w:color w:val="111111"/>
          <w:spacing w:val="-3"/>
        </w:rPr>
        <w:t> </w:t>
      </w:r>
      <w:r>
        <w:rPr>
          <w:color w:val="111111"/>
        </w:rPr>
        <w:t>heights</w:t>
      </w:r>
      <w:r>
        <w:rPr>
          <w:color w:val="111111"/>
          <w:spacing w:val="-3"/>
        </w:rPr>
        <w:t> </w:t>
      </w:r>
      <w:r>
        <w:rPr>
          <w:color w:val="111111"/>
          <w:spacing w:val="3"/>
        </w:rPr>
        <w:t>from</w:t>
      </w:r>
      <w:r>
        <w:rPr>
          <w:color w:val="111111"/>
          <w:spacing w:val="8"/>
        </w:rPr>
        <w:t> </w:t>
      </w:r>
      <w:r>
        <w:rPr>
          <w:color w:val="111111"/>
          <w:spacing w:val="3"/>
        </w:rPr>
        <w:t>60</w:t>
      </w:r>
      <w:r>
        <w:rPr>
          <w:color w:val="111111"/>
          <w:spacing w:val="10"/>
        </w:rPr>
        <w:t> </w:t>
      </w:r>
      <w:r>
        <w:rPr>
          <w:color w:val="111111"/>
        </w:rPr>
        <w:t>to</w:t>
      </w:r>
      <w:r>
        <w:rPr>
          <w:color w:val="111111"/>
          <w:spacing w:val="-43"/>
        </w:rPr>
        <w:t> </w:t>
      </w:r>
      <w:r>
        <w:rPr>
          <w:color w:val="111111"/>
          <w:spacing w:val="-43"/>
        </w:rPr>
      </w:r>
      <w:r>
        <w:rPr>
          <w:color w:val="111111"/>
          <w:spacing w:val="4"/>
        </w:rPr>
        <w:t>180</w:t>
      </w:r>
      <w:r>
        <w:rPr>
          <w:color w:val="111111"/>
          <w:spacing w:val="10"/>
        </w:rPr>
        <w:t> </w:t>
      </w:r>
      <w:r>
        <w:rPr>
          <w:color w:val="111111"/>
        </w:rPr>
        <w:t>cm.</w:t>
      </w:r>
      <w:r>
        <w:rPr>
          <w:color w:val="111111"/>
          <w:spacing w:val="7"/>
        </w:rPr>
        <w:t> </w:t>
      </w:r>
      <w:r>
        <w:rPr>
          <w:color w:val="111111"/>
        </w:rPr>
        <w:t>In</w:t>
      </w:r>
      <w:r>
        <w:rPr>
          <w:color w:val="111111"/>
          <w:spacing w:val="10"/>
        </w:rPr>
        <w:t> </w:t>
      </w:r>
      <w:r>
        <w:rPr>
          <w:color w:val="111111"/>
          <w:spacing w:val="2"/>
        </w:rPr>
        <w:t>general </w:t>
      </w:r>
      <w:r>
        <w:rPr>
          <w:color w:val="111111"/>
        </w:rPr>
        <w:t>as</w:t>
      </w:r>
      <w:r>
        <w:rPr>
          <w:color w:val="111111"/>
          <w:spacing w:val="-2"/>
        </w:rPr>
        <w:t> </w:t>
      </w:r>
      <w:r>
        <w:rPr>
          <w:color w:val="111111"/>
        </w:rPr>
        <w:t>diamter</w:t>
      </w:r>
      <w:r>
        <w:rPr>
          <w:color w:val="111111"/>
          <w:spacing w:val="8"/>
        </w:rPr>
        <w:t> </w:t>
      </w:r>
      <w:r>
        <w:rPr>
          <w:color w:val="111111"/>
        </w:rPr>
        <w:t>increases</w:t>
      </w:r>
      <w:r>
        <w:rPr>
          <w:color w:val="111111"/>
          <w:spacing w:val="-2"/>
        </w:rPr>
        <w:t> </w:t>
      </w:r>
      <w:r>
        <w:rPr>
          <w:color w:val="111111"/>
        </w:rPr>
        <w:t>the</w:t>
      </w:r>
      <w:r>
        <w:rPr>
          <w:color w:val="111111"/>
          <w:spacing w:val="4"/>
        </w:rPr>
        <w:t> </w:t>
      </w:r>
      <w:r>
        <w:rPr>
          <w:color w:val="111111"/>
        </w:rPr>
        <w:t>shelter</w:t>
      </w:r>
      <w:r>
        <w:rPr>
          <w:color w:val="111111"/>
          <w:spacing w:val="8"/>
        </w:rPr>
        <w:t> </w:t>
      </w:r>
      <w:r>
        <w:rPr>
          <w:color w:val="111111"/>
        </w:rPr>
        <w:t>effect</w:t>
      </w:r>
      <w:r>
        <w:rPr>
          <w:color w:val="111111"/>
          <w:spacing w:val="2"/>
        </w:rPr>
        <w:t> </w:t>
      </w:r>
      <w:r>
        <w:rPr>
          <w:color w:val="111111"/>
        </w:rPr>
        <w:t>declines</w:t>
      </w:r>
      <w:r>
        <w:rPr>
          <w:color w:val="111111"/>
          <w:spacing w:val="-2"/>
        </w:rPr>
        <w:t> </w:t>
      </w:r>
      <w:r>
        <w:rPr>
          <w:color w:val="111111"/>
          <w:spacing w:val="4"/>
        </w:rPr>
        <w:t>but</w:t>
      </w:r>
      <w:r>
        <w:rPr>
          <w:color w:val="111111"/>
          <w:spacing w:val="2"/>
        </w:rPr>
        <w:t> </w:t>
      </w:r>
      <w:r>
        <w:rPr>
          <w:color w:val="111111"/>
        </w:rPr>
        <w:t>within</w:t>
      </w:r>
      <w:r>
        <w:rPr>
          <w:color w:val="111111"/>
          <w:spacing w:val="10"/>
        </w:rPr>
        <w:t> </w:t>
      </w:r>
      <w:r>
        <w:rPr>
          <w:color w:val="111111"/>
        </w:rPr>
        <w:t>the</w:t>
      </w:r>
      <w:r>
        <w:rPr>
          <w:color w:val="111111"/>
          <w:spacing w:val="4"/>
        </w:rPr>
        <w:t> </w:t>
      </w:r>
      <w:r>
        <w:rPr>
          <w:color w:val="111111"/>
          <w:spacing w:val="3"/>
        </w:rPr>
        <w:t>range</w:t>
      </w:r>
      <w:r>
        <w:rPr>
          <w:color w:val="111111"/>
          <w:spacing w:val="4"/>
        </w:rPr>
        <w:t> 5­20</w:t>
      </w:r>
      <w:r>
        <w:rPr>
          <w:color w:val="111111"/>
          <w:spacing w:val="10"/>
        </w:rPr>
        <w:t> </w:t>
      </w:r>
      <w:r>
        <w:rPr>
          <w:color w:val="111111"/>
        </w:rPr>
        <w:t>cm</w:t>
      </w:r>
      <w:r>
        <w:rPr>
          <w:color w:val="111111"/>
          <w:spacing w:val="8"/>
        </w:rPr>
        <w:t> </w:t>
      </w:r>
      <w:r>
        <w:rPr>
          <w:color w:val="111111"/>
        </w:rPr>
        <w:t>this</w:t>
      </w:r>
      <w:r>
        <w:rPr>
          <w:color w:val="111111"/>
          <w:spacing w:val="-2"/>
        </w:rPr>
        <w:t> </w:t>
      </w:r>
      <w:r>
        <w:rPr>
          <w:color w:val="111111"/>
        </w:rPr>
        <w:t>is</w:t>
      </w:r>
      <w:r>
        <w:rPr>
          <w:color w:val="111111"/>
          <w:spacing w:val="-2"/>
        </w:rPr>
        <w:t> </w:t>
      </w:r>
      <w:r>
        <w:rPr>
          <w:color w:val="111111"/>
          <w:spacing w:val="4"/>
        </w:rPr>
        <w:t>not</w:t>
      </w:r>
      <w:r>
        <w:rPr>
          <w:color w:val="111111"/>
          <w:spacing w:val="2"/>
        </w:rPr>
        <w:t> </w:t>
      </w:r>
      <w:r>
        <w:rPr>
          <w:color w:val="111111"/>
        </w:rPr>
        <w:t>important. </w:t>
      </w:r>
      <w:r>
        <w:rPr>
          <w:color w:val="111111"/>
          <w:spacing w:val="11"/>
        </w:rPr>
        <w:t> </w:t>
      </w:r>
      <w:r>
        <w:rPr>
          <w:color w:val="111111"/>
        </w:rPr>
        <w:t>Shelters</w:t>
      </w:r>
      <w:r>
        <w:rPr>
          <w:color w:val="111111"/>
          <w:spacing w:val="-2"/>
        </w:rPr>
        <w:t> </w:t>
      </w:r>
      <w:r>
        <w:rPr>
          <w:color w:val="111111"/>
          <w:spacing w:val="4"/>
        </w:rPr>
        <w:t>now</w:t>
      </w:r>
      <w:r>
        <w:rPr>
          <w:color w:val="111111"/>
          <w:spacing w:val="2"/>
        </w:rPr>
        <w:t> come</w:t>
      </w:r>
      <w:r>
        <w:rPr>
          <w:color w:val="111111"/>
          <w:spacing w:val="-43"/>
        </w:rPr>
        <w:t> </w:t>
      </w:r>
      <w:r>
        <w:rPr>
          <w:color w:val="111111"/>
          <w:spacing w:val="-43"/>
        </w:rPr>
      </w:r>
      <w:r>
        <w:rPr>
          <w:color w:val="111111"/>
        </w:rPr>
        <w:t>in</w:t>
      </w:r>
      <w:r>
        <w:rPr>
          <w:color w:val="111111"/>
          <w:spacing w:val="10"/>
        </w:rPr>
        <w:t> </w:t>
      </w:r>
      <w:r>
        <w:rPr>
          <w:color w:val="111111"/>
        </w:rPr>
        <w:t>a</w:t>
      </w:r>
      <w:r>
        <w:rPr>
          <w:color w:val="111111"/>
          <w:spacing w:val="4"/>
        </w:rPr>
        <w:t> </w:t>
      </w:r>
      <w:r>
        <w:rPr>
          <w:color w:val="111111"/>
        </w:rPr>
        <w:t>variety</w:t>
      </w:r>
      <w:r>
        <w:rPr>
          <w:color w:val="111111"/>
          <w:spacing w:val="10"/>
        </w:rPr>
        <w:t> </w:t>
      </w:r>
      <w:r>
        <w:rPr>
          <w:color w:val="111111"/>
          <w:spacing w:val="3"/>
        </w:rPr>
        <w:t>of</w:t>
      </w:r>
      <w:r>
        <w:rPr>
          <w:color w:val="111111"/>
          <w:spacing w:val="8"/>
        </w:rPr>
        <w:t> </w:t>
      </w:r>
      <w:r>
        <w:rPr>
          <w:color w:val="111111"/>
          <w:spacing w:val="2"/>
        </w:rPr>
        <w:t>proprietary</w:t>
      </w:r>
      <w:r>
        <w:rPr>
          <w:color w:val="111111"/>
          <w:spacing w:val="10"/>
        </w:rPr>
        <w:t> </w:t>
      </w:r>
      <w:r>
        <w:rPr>
          <w:color w:val="111111"/>
          <w:spacing w:val="2"/>
        </w:rPr>
        <w:t>colors</w:t>
      </w:r>
      <w:r>
        <w:rPr>
          <w:color w:val="111111"/>
          <w:spacing w:val="-2"/>
        </w:rPr>
        <w:t> </w:t>
      </w:r>
      <w:r>
        <w:rPr>
          <w:color w:val="111111"/>
        </w:rPr>
        <w:t>with</w:t>
      </w:r>
      <w:r>
        <w:rPr>
          <w:color w:val="111111"/>
          <w:spacing w:val="10"/>
        </w:rPr>
        <w:t> </w:t>
      </w:r>
      <w:r>
        <w:rPr>
          <w:color w:val="111111"/>
        </w:rPr>
        <w:t>tan</w:t>
      </w:r>
      <w:r>
        <w:rPr>
          <w:color w:val="111111"/>
          <w:spacing w:val="10"/>
        </w:rPr>
        <w:t> </w:t>
      </w:r>
      <w:r>
        <w:rPr>
          <w:color w:val="111111"/>
        </w:rPr>
        <w:t>and</w:t>
      </w:r>
      <w:r>
        <w:rPr>
          <w:color w:val="111111"/>
          <w:spacing w:val="10"/>
        </w:rPr>
        <w:t> </w:t>
      </w:r>
      <w:r>
        <w:rPr>
          <w:color w:val="111111"/>
          <w:spacing w:val="2"/>
        </w:rPr>
        <w:t>blue</w:t>
      </w:r>
      <w:r>
        <w:rPr>
          <w:color w:val="111111"/>
          <w:spacing w:val="4"/>
        </w:rPr>
        <w:t> </w:t>
      </w:r>
      <w:r>
        <w:rPr>
          <w:color w:val="111111"/>
        </w:rPr>
        <w:t>being</w:t>
      </w:r>
      <w:r>
        <w:rPr>
          <w:color w:val="111111"/>
          <w:spacing w:val="10"/>
        </w:rPr>
        <w:t> </w:t>
      </w:r>
      <w:r>
        <w:rPr>
          <w:color w:val="111111"/>
        </w:rPr>
        <w:t>the</w:t>
      </w:r>
      <w:r>
        <w:rPr>
          <w:color w:val="111111"/>
          <w:spacing w:val="4"/>
        </w:rPr>
        <w:t> </w:t>
      </w:r>
      <w:r>
        <w:rPr>
          <w:color w:val="111111"/>
        </w:rPr>
        <w:t>most</w:t>
      </w:r>
      <w:r>
        <w:rPr>
          <w:color w:val="111111"/>
          <w:spacing w:val="2"/>
        </w:rPr>
        <w:t> </w:t>
      </w:r>
      <w:r>
        <w:rPr>
          <w:color w:val="111111"/>
          <w:spacing w:val="3"/>
        </w:rPr>
        <w:t>common.</w:t>
      </w:r>
      <w:r>
        <w:rPr>
          <w:color w:val="111111"/>
          <w:spacing w:val="7"/>
        </w:rPr>
        <w:t> </w:t>
      </w:r>
      <w:r>
        <w:rPr>
          <w:color w:val="111111"/>
        </w:rPr>
        <w:t>At</w:t>
      </w:r>
      <w:r>
        <w:rPr>
          <w:color w:val="111111"/>
          <w:spacing w:val="2"/>
        </w:rPr>
        <w:t> </w:t>
      </w:r>
      <w:r>
        <w:rPr>
          <w:color w:val="111111"/>
        </w:rPr>
        <w:t>the</w:t>
      </w:r>
      <w:r>
        <w:rPr>
          <w:color w:val="111111"/>
          <w:spacing w:val="4"/>
        </w:rPr>
        <w:t> </w:t>
      </w:r>
      <w:r>
        <w:rPr>
          <w:color w:val="111111"/>
        </w:rPr>
        <w:t>end</w:t>
      </w:r>
      <w:r>
        <w:rPr>
          <w:color w:val="111111"/>
          <w:spacing w:val="10"/>
        </w:rPr>
        <w:t> </w:t>
      </w:r>
      <w:r>
        <w:rPr>
          <w:color w:val="111111"/>
          <w:spacing w:val="3"/>
        </w:rPr>
        <w:t>of</w:t>
      </w:r>
      <w:r>
        <w:rPr>
          <w:color w:val="111111"/>
          <w:spacing w:val="8"/>
        </w:rPr>
        <w:t> </w:t>
      </w:r>
      <w:r>
        <w:rPr>
          <w:color w:val="111111"/>
        </w:rPr>
        <w:t>three</w:t>
      </w:r>
      <w:r>
        <w:rPr>
          <w:color w:val="111111"/>
          <w:spacing w:val="4"/>
        </w:rPr>
        <w:t> </w:t>
      </w:r>
      <w:r>
        <w:rPr>
          <w:color w:val="111111"/>
          <w:spacing w:val="2"/>
        </w:rPr>
        <w:t>growing</w:t>
      </w:r>
      <w:r>
        <w:rPr>
          <w:color w:val="111111"/>
          <w:spacing w:val="10"/>
        </w:rPr>
        <w:t> </w:t>
      </w:r>
      <w:r>
        <w:rPr>
          <w:color w:val="111111"/>
        </w:rPr>
        <w:t>seasons,</w:t>
      </w:r>
      <w:r>
        <w:rPr>
          <w:color w:val="111111"/>
          <w:spacing w:val="7"/>
        </w:rPr>
        <w:t> </w:t>
      </w:r>
      <w:r>
        <w:rPr>
          <w:color w:val="111111"/>
        </w:rPr>
        <w:t>survival</w:t>
      </w:r>
      <w:r>
        <w:rPr>
          <w:color w:val="111111"/>
          <w:spacing w:val="2"/>
        </w:rPr>
        <w:t> </w:t>
      </w:r>
      <w:r>
        <w:rPr>
          <w:color w:val="111111"/>
        </w:rPr>
        <w:t>and</w:t>
      </w:r>
      <w:r>
        <w:rPr>
          <w:color w:val="111111"/>
          <w:spacing w:val="10"/>
        </w:rPr>
        <w:t> </w:t>
      </w:r>
      <w:r>
        <w:rPr>
          <w:color w:val="111111"/>
          <w:spacing w:val="2"/>
        </w:rPr>
        <w:t>growth</w:t>
      </w:r>
      <w:r>
        <w:rPr>
          <w:color w:val="111111"/>
          <w:spacing w:val="10"/>
        </w:rPr>
        <w:t> </w:t>
      </w:r>
      <w:r>
        <w:rPr>
          <w:color w:val="111111"/>
          <w:spacing w:val="3"/>
        </w:rPr>
        <w:t>of</w:t>
      </w:r>
      <w:r>
        <w:rPr>
          <w:color w:val="111111"/>
          <w:w w:val="99"/>
        </w:rPr>
        <w:t> </w:t>
      </w:r>
      <w:r>
        <w:rPr>
          <w:rFonts w:ascii="Times New Roman" w:hAnsi="Times New Roman"/>
          <w:i/>
          <w:color w:val="111111"/>
        </w:rPr>
        <w:t>Picea</w:t>
      </w:r>
      <w:r>
        <w:rPr>
          <w:rFonts w:ascii="Times New Roman" w:hAnsi="Times New Roman"/>
          <w:i/>
          <w:color w:val="111111"/>
          <w:spacing w:val="10"/>
        </w:rPr>
        <w:t> </w:t>
      </w:r>
      <w:r>
        <w:rPr>
          <w:rFonts w:ascii="Times New Roman" w:hAnsi="Times New Roman"/>
          <w:i/>
          <w:color w:val="111111"/>
        </w:rPr>
        <w:t>orientalis</w:t>
      </w:r>
      <w:r>
        <w:rPr>
          <w:rFonts w:ascii="Times New Roman" w:hAnsi="Times New Roman"/>
          <w:i/>
          <w:color w:val="111111"/>
          <w:spacing w:val="-2"/>
        </w:rPr>
        <w:t> </w:t>
      </w:r>
      <w:r>
        <w:rPr>
          <w:color w:val="111111"/>
        </w:rPr>
        <w:t>and</w:t>
      </w:r>
      <w:r>
        <w:rPr>
          <w:color w:val="111111"/>
          <w:spacing w:val="10"/>
        </w:rPr>
        <w:t> </w:t>
      </w:r>
      <w:r>
        <w:rPr>
          <w:rFonts w:ascii="Times New Roman" w:hAnsi="Times New Roman"/>
          <w:i/>
          <w:color w:val="111111"/>
          <w:spacing w:val="4"/>
        </w:rPr>
        <w:t>Fagus</w:t>
      </w:r>
      <w:r>
        <w:rPr>
          <w:rFonts w:ascii="Times New Roman" w:hAnsi="Times New Roman"/>
          <w:i/>
          <w:color w:val="111111"/>
          <w:spacing w:val="-2"/>
        </w:rPr>
        <w:t> </w:t>
      </w:r>
      <w:r>
        <w:rPr>
          <w:rFonts w:ascii="Times New Roman" w:hAnsi="Times New Roman"/>
          <w:i/>
          <w:color w:val="111111"/>
        </w:rPr>
        <w:t>orientalis</w:t>
      </w:r>
      <w:r>
        <w:rPr>
          <w:rFonts w:ascii="Times New Roman" w:hAnsi="Times New Roman"/>
          <w:i/>
          <w:color w:val="111111"/>
          <w:spacing w:val="-2"/>
        </w:rPr>
        <w:t> </w:t>
      </w:r>
      <w:r>
        <w:rPr>
          <w:color w:val="111111"/>
        </w:rPr>
        <w:t>seedlings</w:t>
      </w:r>
      <w:r>
        <w:rPr>
          <w:color w:val="111111"/>
          <w:spacing w:val="-2"/>
        </w:rPr>
        <w:t> </w:t>
      </w:r>
      <w:r>
        <w:rPr>
          <w:color w:val="111111"/>
        </w:rPr>
        <w:t>protected</w:t>
      </w:r>
      <w:r>
        <w:rPr>
          <w:color w:val="111111"/>
          <w:spacing w:val="10"/>
        </w:rPr>
        <w:t> </w:t>
      </w:r>
      <w:r>
        <w:rPr>
          <w:color w:val="111111"/>
          <w:spacing w:val="3"/>
        </w:rPr>
        <w:t>by</w:t>
      </w:r>
      <w:r>
        <w:rPr>
          <w:color w:val="111111"/>
          <w:spacing w:val="10"/>
        </w:rPr>
        <w:t> </w:t>
      </w:r>
      <w:r>
        <w:rPr>
          <w:color w:val="111111"/>
        </w:rPr>
        <w:t>tree</w:t>
      </w:r>
      <w:r>
        <w:rPr>
          <w:color w:val="111111"/>
          <w:spacing w:val="4"/>
        </w:rPr>
        <w:t> </w:t>
      </w:r>
      <w:r>
        <w:rPr>
          <w:color w:val="111111"/>
        </w:rPr>
        <w:t>shelters</w:t>
      </w:r>
      <w:r>
        <w:rPr>
          <w:color w:val="111111"/>
          <w:spacing w:val="-2"/>
        </w:rPr>
        <w:t> </w:t>
      </w:r>
      <w:r>
        <w:rPr>
          <w:color w:val="111111"/>
        </w:rPr>
        <w:t>in</w:t>
      </w:r>
      <w:r>
        <w:rPr>
          <w:color w:val="111111"/>
          <w:spacing w:val="10"/>
        </w:rPr>
        <w:t> </w:t>
      </w:r>
      <w:r>
        <w:rPr>
          <w:color w:val="111111"/>
          <w:spacing w:val="2"/>
        </w:rPr>
        <w:t>various</w:t>
      </w:r>
      <w:r>
        <w:rPr>
          <w:color w:val="111111"/>
          <w:spacing w:val="-2"/>
        </w:rPr>
        <w:t> </w:t>
      </w:r>
      <w:r>
        <w:rPr>
          <w:color w:val="111111"/>
        </w:rPr>
        <w:t>heights</w:t>
      </w:r>
      <w:r>
        <w:rPr>
          <w:color w:val="111111"/>
          <w:spacing w:val="-2"/>
        </w:rPr>
        <w:t> </w:t>
      </w:r>
      <w:r>
        <w:rPr>
          <w:color w:val="111111"/>
          <w:spacing w:val="4"/>
        </w:rPr>
        <w:t>(40,</w:t>
      </w:r>
      <w:r>
        <w:rPr>
          <w:color w:val="111111"/>
          <w:spacing w:val="7"/>
        </w:rPr>
        <w:t> </w:t>
      </w:r>
      <w:r>
        <w:rPr>
          <w:color w:val="111111"/>
          <w:spacing w:val="4"/>
        </w:rPr>
        <w:t>60,</w:t>
      </w:r>
      <w:r>
        <w:rPr>
          <w:color w:val="111111"/>
          <w:spacing w:val="7"/>
        </w:rPr>
        <w:t> </w:t>
      </w:r>
      <w:r>
        <w:rPr>
          <w:color w:val="111111"/>
          <w:spacing w:val="4"/>
        </w:rPr>
        <w:t>100</w:t>
      </w:r>
      <w:r>
        <w:rPr>
          <w:color w:val="111111"/>
          <w:spacing w:val="10"/>
        </w:rPr>
        <w:t> </w:t>
      </w:r>
      <w:r>
        <w:rPr>
          <w:color w:val="111111"/>
        </w:rPr>
        <w:t>and</w:t>
      </w:r>
      <w:r>
        <w:rPr>
          <w:color w:val="111111"/>
          <w:spacing w:val="10"/>
        </w:rPr>
        <w:t> </w:t>
      </w:r>
      <w:r>
        <w:rPr>
          <w:color w:val="111111"/>
          <w:spacing w:val="4"/>
        </w:rPr>
        <w:t>120</w:t>
      </w:r>
      <w:r>
        <w:rPr>
          <w:color w:val="111111"/>
          <w:spacing w:val="10"/>
        </w:rPr>
        <w:t> </w:t>
      </w:r>
      <w:r>
        <w:rPr>
          <w:color w:val="111111"/>
        </w:rPr>
        <w:t>cm)</w:t>
      </w:r>
      <w:r>
        <w:rPr>
          <w:color w:val="111111"/>
          <w:spacing w:val="8"/>
        </w:rPr>
        <w:t> </w:t>
      </w:r>
      <w:r>
        <w:rPr>
          <w:color w:val="111111"/>
        </w:rPr>
        <w:t>with</w:t>
      </w:r>
      <w:r>
        <w:rPr>
          <w:color w:val="111111"/>
          <w:spacing w:val="10"/>
        </w:rPr>
        <w:t> </w:t>
      </w:r>
      <w:r>
        <w:rPr>
          <w:color w:val="111111"/>
        </w:rPr>
        <w:t>and</w:t>
      </w:r>
      <w:r>
        <w:rPr>
          <w:color w:val="111111"/>
          <w:spacing w:val="10"/>
        </w:rPr>
        <w:t> </w:t>
      </w:r>
      <w:r>
        <w:rPr>
          <w:color w:val="111111"/>
        </w:rPr>
        <w:t>without</w:t>
      </w:r>
      <w:r>
        <w:rPr>
          <w:color w:val="111111"/>
          <w:spacing w:val="-37"/>
        </w:rPr>
        <w:t> </w:t>
      </w:r>
      <w:r>
        <w:rPr>
          <w:color w:val="111111"/>
          <w:spacing w:val="-37"/>
        </w:rPr>
      </w:r>
      <w:r>
        <w:rPr>
          <w:color w:val="111111"/>
          <w:spacing w:val="3"/>
        </w:rPr>
        <w:t>vent </w:t>
      </w:r>
      <w:r>
        <w:rPr>
          <w:color w:val="111111"/>
        </w:rPr>
        <w:t>holes </w:t>
      </w:r>
      <w:r>
        <w:rPr>
          <w:color w:val="111111"/>
          <w:spacing w:val="2"/>
        </w:rPr>
        <w:t>compared </w:t>
      </w:r>
      <w:r>
        <w:rPr>
          <w:color w:val="111111"/>
        </w:rPr>
        <w:t>to </w:t>
      </w:r>
      <w:r>
        <w:rPr>
          <w:color w:val="111111"/>
          <w:spacing w:val="2"/>
        </w:rPr>
        <w:t>unprotected </w:t>
      </w:r>
      <w:r>
        <w:rPr>
          <w:color w:val="111111"/>
        </w:rPr>
        <w:t>seedlings were evaluated in this </w:t>
      </w:r>
      <w:r>
        <w:rPr>
          <w:color w:val="111111"/>
          <w:spacing w:val="12"/>
        </w:rPr>
        <w:t> </w:t>
      </w:r>
      <w:r>
        <w:rPr>
          <w:color w:val="111111"/>
        </w:rPr>
        <w:t>study.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1"/>
        <w:spacing w:line="240" w:lineRule="auto" w:before="144"/>
        <w:ind w:right="199"/>
        <w:jc w:val="left"/>
      </w:pPr>
      <w:r>
        <w:rPr>
          <w:color w:val="111111"/>
        </w:rPr>
        <w:t>KEYWORDS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pStyle w:val="BodyText"/>
        <w:spacing w:line="240" w:lineRule="auto"/>
        <w:ind w:right="199"/>
        <w:jc w:val="left"/>
      </w:pPr>
      <w:r>
        <w:rPr>
          <w:color w:val="111111"/>
        </w:rPr>
        <w:t>Oriental beech, oriental spruce, seedling </w:t>
      </w:r>
      <w:r>
        <w:rPr>
          <w:color w:val="111111"/>
          <w:spacing w:val="2"/>
        </w:rPr>
        <w:t>growth, </w:t>
      </w:r>
      <w:r>
        <w:rPr>
          <w:color w:val="111111"/>
        </w:rPr>
        <w:t>seedling survival, tree </w:t>
      </w:r>
      <w:r>
        <w:rPr>
          <w:color w:val="111111"/>
          <w:spacing w:val="37"/>
        </w:rPr>
        <w:t> </w:t>
      </w:r>
      <w:r>
        <w:rPr>
          <w:color w:val="111111"/>
        </w:rPr>
        <w:t>shelter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0" w:lineRule="exact"/>
        <w:ind w:left="104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512.6pt;height:.8pt;mso-position-horizontal-relative:char;mso-position-vertical-relative:line" coordorigin="0,0" coordsize="10252,16">
            <v:group style="position:absolute;left:8;top:8;width:16;height:2" coordorigin="8,8" coordsize="16,2">
              <v:shape style="position:absolute;left:8;top:8;width:16;height:2" coordorigin="8,8" coordsize="16,0" path="m8,8l24,8e" filled="false" stroked="true" strokeweight=".80090pt" strokecolor="#004400">
                <v:path arrowok="t"/>
              </v:shape>
            </v:group>
            <v:group style="position:absolute;left:40;top:8;width:16;height:2" coordorigin="40,8" coordsize="16,2">
              <v:shape style="position:absolute;left:40;top:8;width:16;height:2" coordorigin="40,8" coordsize="16,0" path="m40,8l56,8e" filled="false" stroked="true" strokeweight=".80090pt" strokecolor="#004400">
                <v:path arrowok="t"/>
              </v:shape>
            </v:group>
            <v:group style="position:absolute;left:72;top:8;width:16;height:2" coordorigin="72,8" coordsize="16,2">
              <v:shape style="position:absolute;left:72;top:8;width:16;height:2" coordorigin="72,8" coordsize="16,0" path="m72,8l88,8e" filled="false" stroked="true" strokeweight=".80090pt" strokecolor="#004400">
                <v:path arrowok="t"/>
              </v:shape>
            </v:group>
            <v:group style="position:absolute;left:104;top:8;width:16;height:2" coordorigin="104,8" coordsize="16,2">
              <v:shape style="position:absolute;left:104;top:8;width:16;height:2" coordorigin="104,8" coordsize="16,0" path="m104,8l120,8e" filled="false" stroked="true" strokeweight=".80090pt" strokecolor="#004400">
                <v:path arrowok="t"/>
              </v:shape>
            </v:group>
            <v:group style="position:absolute;left:136;top:8;width:16;height:2" coordorigin="136,8" coordsize="16,2">
              <v:shape style="position:absolute;left:136;top:8;width:16;height:2" coordorigin="136,8" coordsize="16,0" path="m136,8l152,8e" filled="false" stroked="true" strokeweight=".80090pt" strokecolor="#004400">
                <v:path arrowok="t"/>
              </v:shape>
            </v:group>
            <v:group style="position:absolute;left:168;top:8;width:16;height:2" coordorigin="168,8" coordsize="16,2">
              <v:shape style="position:absolute;left:168;top:8;width:16;height:2" coordorigin="168,8" coordsize="16,0" path="m168,8l184,8e" filled="false" stroked="true" strokeweight=".80090pt" strokecolor="#004400">
                <v:path arrowok="t"/>
              </v:shape>
            </v:group>
            <v:group style="position:absolute;left:200;top:8;width:16;height:2" coordorigin="200,8" coordsize="16,2">
              <v:shape style="position:absolute;left:200;top:8;width:16;height:2" coordorigin="200,8" coordsize="16,0" path="m200,8l216,8e" filled="false" stroked="true" strokeweight=".80090pt" strokecolor="#004400">
                <v:path arrowok="t"/>
              </v:shape>
            </v:group>
            <v:group style="position:absolute;left:232;top:8;width:16;height:2" coordorigin="232,8" coordsize="16,2">
              <v:shape style="position:absolute;left:232;top:8;width:16;height:2" coordorigin="232,8" coordsize="16,0" path="m232,8l248,8e" filled="false" stroked="true" strokeweight=".80090pt" strokecolor="#004400">
                <v:path arrowok="t"/>
              </v:shape>
            </v:group>
            <v:group style="position:absolute;left:264;top:8;width:16;height:2" coordorigin="264,8" coordsize="16,2">
              <v:shape style="position:absolute;left:264;top:8;width:16;height:2" coordorigin="264,8" coordsize="16,0" path="m264,8l280,8e" filled="false" stroked="true" strokeweight=".80090pt" strokecolor="#004400">
                <v:path arrowok="t"/>
              </v:shape>
            </v:group>
            <v:group style="position:absolute;left:296;top:8;width:16;height:2" coordorigin="296,8" coordsize="16,2">
              <v:shape style="position:absolute;left:296;top:8;width:16;height:2" coordorigin="296,8" coordsize="16,0" path="m296,8l312,8e" filled="false" stroked="true" strokeweight=".80090pt" strokecolor="#004400">
                <v:path arrowok="t"/>
              </v:shape>
            </v:group>
            <v:group style="position:absolute;left:328;top:8;width:16;height:2" coordorigin="328,8" coordsize="16,2">
              <v:shape style="position:absolute;left:328;top:8;width:16;height:2" coordorigin="328,8" coordsize="16,0" path="m328,8l344,8e" filled="false" stroked="true" strokeweight=".80090pt" strokecolor="#004400">
                <v:path arrowok="t"/>
              </v:shape>
            </v:group>
            <v:group style="position:absolute;left:360;top:8;width:16;height:2" coordorigin="360,8" coordsize="16,2">
              <v:shape style="position:absolute;left:360;top:8;width:16;height:2" coordorigin="360,8" coordsize="16,0" path="m360,8l376,8e" filled="false" stroked="true" strokeweight=".80090pt" strokecolor="#004400">
                <v:path arrowok="t"/>
              </v:shape>
            </v:group>
            <v:group style="position:absolute;left:392;top:8;width:16;height:2" coordorigin="392,8" coordsize="16,2">
              <v:shape style="position:absolute;left:392;top:8;width:16;height:2" coordorigin="392,8" coordsize="16,0" path="m392,8l408,8e" filled="false" stroked="true" strokeweight=".80090pt" strokecolor="#004400">
                <v:path arrowok="t"/>
              </v:shape>
            </v:group>
            <v:group style="position:absolute;left:424;top:8;width:16;height:2" coordorigin="424,8" coordsize="16,2">
              <v:shape style="position:absolute;left:424;top:8;width:16;height:2" coordorigin="424,8" coordsize="16,0" path="m424,8l440,8e" filled="false" stroked="true" strokeweight=".80090pt" strokecolor="#004400">
                <v:path arrowok="t"/>
              </v:shape>
            </v:group>
            <v:group style="position:absolute;left:457;top:8;width:16;height:2" coordorigin="457,8" coordsize="16,2">
              <v:shape style="position:absolute;left:457;top:8;width:16;height:2" coordorigin="457,8" coordsize="16,0" path="m457,8l473,8e" filled="false" stroked="true" strokeweight=".80090pt" strokecolor="#004400">
                <v:path arrowok="t"/>
              </v:shape>
            </v:group>
            <v:group style="position:absolute;left:489;top:8;width:16;height:2" coordorigin="489,8" coordsize="16,2">
              <v:shape style="position:absolute;left:489;top:8;width:16;height:2" coordorigin="489,8" coordsize="16,0" path="m489,8l505,8e" filled="false" stroked="true" strokeweight=".80090pt" strokecolor="#004400">
                <v:path arrowok="t"/>
              </v:shape>
            </v:group>
            <v:group style="position:absolute;left:521;top:8;width:16;height:2" coordorigin="521,8" coordsize="16,2">
              <v:shape style="position:absolute;left:521;top:8;width:16;height:2" coordorigin="521,8" coordsize="16,0" path="m521,8l537,8e" filled="false" stroked="true" strokeweight=".80090pt" strokecolor="#004400">
                <v:path arrowok="t"/>
              </v:shape>
            </v:group>
            <v:group style="position:absolute;left:553;top:8;width:16;height:2" coordorigin="553,8" coordsize="16,2">
              <v:shape style="position:absolute;left:553;top:8;width:16;height:2" coordorigin="553,8" coordsize="16,0" path="m553,8l569,8e" filled="false" stroked="true" strokeweight=".80090pt" strokecolor="#004400">
                <v:path arrowok="t"/>
              </v:shape>
            </v:group>
            <v:group style="position:absolute;left:585;top:8;width:16;height:2" coordorigin="585,8" coordsize="16,2">
              <v:shape style="position:absolute;left:585;top:8;width:16;height:2" coordorigin="585,8" coordsize="16,0" path="m585,8l601,8e" filled="false" stroked="true" strokeweight=".80090pt" strokecolor="#004400">
                <v:path arrowok="t"/>
              </v:shape>
            </v:group>
            <v:group style="position:absolute;left:617;top:8;width:16;height:2" coordorigin="617,8" coordsize="16,2">
              <v:shape style="position:absolute;left:617;top:8;width:16;height:2" coordorigin="617,8" coordsize="16,0" path="m617,8l633,8e" filled="false" stroked="true" strokeweight=".80090pt" strokecolor="#004400">
                <v:path arrowok="t"/>
              </v:shape>
            </v:group>
            <v:group style="position:absolute;left:649;top:8;width:16;height:2" coordorigin="649,8" coordsize="16,2">
              <v:shape style="position:absolute;left:649;top:8;width:16;height:2" coordorigin="649,8" coordsize="16,0" path="m649,8l665,8e" filled="false" stroked="true" strokeweight=".80090pt" strokecolor="#004400">
                <v:path arrowok="t"/>
              </v:shape>
            </v:group>
            <v:group style="position:absolute;left:681;top:8;width:16;height:2" coordorigin="681,8" coordsize="16,2">
              <v:shape style="position:absolute;left:681;top:8;width:16;height:2" coordorigin="681,8" coordsize="16,0" path="m681,8l697,8e" filled="false" stroked="true" strokeweight=".80090pt" strokecolor="#004400">
                <v:path arrowok="t"/>
              </v:shape>
            </v:group>
            <v:group style="position:absolute;left:713;top:8;width:16;height:2" coordorigin="713,8" coordsize="16,2">
              <v:shape style="position:absolute;left:713;top:8;width:16;height:2" coordorigin="713,8" coordsize="16,0" path="m713,8l729,8e" filled="false" stroked="true" strokeweight=".80090pt" strokecolor="#004400">
                <v:path arrowok="t"/>
              </v:shape>
            </v:group>
            <v:group style="position:absolute;left:745;top:8;width:16;height:2" coordorigin="745,8" coordsize="16,2">
              <v:shape style="position:absolute;left:745;top:8;width:16;height:2" coordorigin="745,8" coordsize="16,0" path="m745,8l761,8e" filled="false" stroked="true" strokeweight=".80090pt" strokecolor="#004400">
                <v:path arrowok="t"/>
              </v:shape>
            </v:group>
            <v:group style="position:absolute;left:777;top:8;width:16;height:2" coordorigin="777,8" coordsize="16,2">
              <v:shape style="position:absolute;left:777;top:8;width:16;height:2" coordorigin="777,8" coordsize="16,0" path="m777,8l793,8e" filled="false" stroked="true" strokeweight=".80090pt" strokecolor="#004400">
                <v:path arrowok="t"/>
              </v:shape>
            </v:group>
            <v:group style="position:absolute;left:809;top:8;width:16;height:2" coordorigin="809,8" coordsize="16,2">
              <v:shape style="position:absolute;left:809;top:8;width:16;height:2" coordorigin="809,8" coordsize="16,0" path="m809,8l825,8e" filled="false" stroked="true" strokeweight=".80090pt" strokecolor="#004400">
                <v:path arrowok="t"/>
              </v:shape>
            </v:group>
            <v:group style="position:absolute;left:841;top:8;width:16;height:2" coordorigin="841,8" coordsize="16,2">
              <v:shape style="position:absolute;left:841;top:8;width:16;height:2" coordorigin="841,8" coordsize="16,0" path="m841,8l857,8e" filled="false" stroked="true" strokeweight=".80090pt" strokecolor="#004400">
                <v:path arrowok="t"/>
              </v:shape>
            </v:group>
            <v:group style="position:absolute;left:873;top:8;width:16;height:2" coordorigin="873,8" coordsize="16,2">
              <v:shape style="position:absolute;left:873;top:8;width:16;height:2" coordorigin="873,8" coordsize="16,0" path="m873,8l889,8e" filled="false" stroked="true" strokeweight=".80090pt" strokecolor="#004400">
                <v:path arrowok="t"/>
              </v:shape>
            </v:group>
            <v:group style="position:absolute;left:905;top:8;width:16;height:2" coordorigin="905,8" coordsize="16,2">
              <v:shape style="position:absolute;left:905;top:8;width:16;height:2" coordorigin="905,8" coordsize="16,0" path="m905,8l921,8e" filled="false" stroked="true" strokeweight=".80090pt" strokecolor="#004400">
                <v:path arrowok="t"/>
              </v:shape>
            </v:group>
            <v:group style="position:absolute;left:937;top:8;width:16;height:2" coordorigin="937,8" coordsize="16,2">
              <v:shape style="position:absolute;left:937;top:8;width:16;height:2" coordorigin="937,8" coordsize="16,0" path="m937,8l953,8e" filled="false" stroked="true" strokeweight=".80090pt" strokecolor="#004400">
                <v:path arrowok="t"/>
              </v:shape>
            </v:group>
            <v:group style="position:absolute;left:969;top:8;width:16;height:2" coordorigin="969,8" coordsize="16,2">
              <v:shape style="position:absolute;left:969;top:8;width:16;height:2" coordorigin="969,8" coordsize="16,0" path="m969,8l985,8e" filled="false" stroked="true" strokeweight=".80090pt" strokecolor="#004400">
                <v:path arrowok="t"/>
              </v:shape>
            </v:group>
            <v:group style="position:absolute;left:1001;top:8;width:16;height:2" coordorigin="1001,8" coordsize="16,2">
              <v:shape style="position:absolute;left:1001;top:8;width:16;height:2" coordorigin="1001,8" coordsize="16,0" path="m1001,8l1017,8e" filled="false" stroked="true" strokeweight=".80090pt" strokecolor="#004400">
                <v:path arrowok="t"/>
              </v:shape>
            </v:group>
            <v:group style="position:absolute;left:1033;top:8;width:16;height:2" coordorigin="1033,8" coordsize="16,2">
              <v:shape style="position:absolute;left:1033;top:8;width:16;height:2" coordorigin="1033,8" coordsize="16,0" path="m1033,8l1049,8e" filled="false" stroked="true" strokeweight=".80090pt" strokecolor="#004400">
                <v:path arrowok="t"/>
              </v:shape>
            </v:group>
            <v:group style="position:absolute;left:1065;top:8;width:16;height:2" coordorigin="1065,8" coordsize="16,2">
              <v:shape style="position:absolute;left:1065;top:8;width:16;height:2" coordorigin="1065,8" coordsize="16,0" path="m1065,8l1081,8e" filled="false" stroked="true" strokeweight=".80090pt" strokecolor="#004400">
                <v:path arrowok="t"/>
              </v:shape>
            </v:group>
            <v:group style="position:absolute;left:1097;top:8;width:16;height:2" coordorigin="1097,8" coordsize="16,2">
              <v:shape style="position:absolute;left:1097;top:8;width:16;height:2" coordorigin="1097,8" coordsize="16,0" path="m1097,8l1113,8e" filled="false" stroked="true" strokeweight=".80090pt" strokecolor="#004400">
                <v:path arrowok="t"/>
              </v:shape>
            </v:group>
            <v:group style="position:absolute;left:1129;top:8;width:16;height:2" coordorigin="1129,8" coordsize="16,2">
              <v:shape style="position:absolute;left:1129;top:8;width:16;height:2" coordorigin="1129,8" coordsize="16,0" path="m1129,8l1145,8e" filled="false" stroked="true" strokeweight=".80090pt" strokecolor="#004400">
                <v:path arrowok="t"/>
              </v:shape>
            </v:group>
            <v:group style="position:absolute;left:1161;top:8;width:16;height:2" coordorigin="1161,8" coordsize="16,2">
              <v:shape style="position:absolute;left:1161;top:8;width:16;height:2" coordorigin="1161,8" coordsize="16,0" path="m1161,8l1177,8e" filled="false" stroked="true" strokeweight=".80090pt" strokecolor="#004400">
                <v:path arrowok="t"/>
              </v:shape>
            </v:group>
            <v:group style="position:absolute;left:1193;top:8;width:16;height:2" coordorigin="1193,8" coordsize="16,2">
              <v:shape style="position:absolute;left:1193;top:8;width:16;height:2" coordorigin="1193,8" coordsize="16,0" path="m1193,8l1209,8e" filled="false" stroked="true" strokeweight=".80090pt" strokecolor="#004400">
                <v:path arrowok="t"/>
              </v:shape>
            </v:group>
            <v:group style="position:absolute;left:1225;top:8;width:16;height:2" coordorigin="1225,8" coordsize="16,2">
              <v:shape style="position:absolute;left:1225;top:8;width:16;height:2" coordorigin="1225,8" coordsize="16,0" path="m1225,8l1241,8e" filled="false" stroked="true" strokeweight=".80090pt" strokecolor="#004400">
                <v:path arrowok="t"/>
              </v:shape>
            </v:group>
            <v:group style="position:absolute;left:1257;top:8;width:16;height:2" coordorigin="1257,8" coordsize="16,2">
              <v:shape style="position:absolute;left:1257;top:8;width:16;height:2" coordorigin="1257,8" coordsize="16,0" path="m1257,8l1273,8e" filled="false" stroked="true" strokeweight=".80090pt" strokecolor="#004400">
                <v:path arrowok="t"/>
              </v:shape>
            </v:group>
            <v:group style="position:absolute;left:1289;top:8;width:16;height:2" coordorigin="1289,8" coordsize="16,2">
              <v:shape style="position:absolute;left:1289;top:8;width:16;height:2" coordorigin="1289,8" coordsize="16,0" path="m1289,8l1305,8e" filled="false" stroked="true" strokeweight=".80090pt" strokecolor="#004400">
                <v:path arrowok="t"/>
              </v:shape>
            </v:group>
            <v:group style="position:absolute;left:1321;top:8;width:16;height:2" coordorigin="1321,8" coordsize="16,2">
              <v:shape style="position:absolute;left:1321;top:8;width:16;height:2" coordorigin="1321,8" coordsize="16,0" path="m1321,8l1338,8e" filled="false" stroked="true" strokeweight=".80090pt" strokecolor="#004400">
                <v:path arrowok="t"/>
              </v:shape>
            </v:group>
            <v:group style="position:absolute;left:1354;top:8;width:16;height:2" coordorigin="1354,8" coordsize="16,2">
              <v:shape style="position:absolute;left:1354;top:8;width:16;height:2" coordorigin="1354,8" coordsize="16,0" path="m1354,8l1370,8e" filled="false" stroked="true" strokeweight=".80090pt" strokecolor="#004400">
                <v:path arrowok="t"/>
              </v:shape>
            </v:group>
            <v:group style="position:absolute;left:1386;top:8;width:16;height:2" coordorigin="1386,8" coordsize="16,2">
              <v:shape style="position:absolute;left:1386;top:8;width:16;height:2" coordorigin="1386,8" coordsize="16,0" path="m1386,8l1402,8e" filled="false" stroked="true" strokeweight=".80090pt" strokecolor="#004400">
                <v:path arrowok="t"/>
              </v:shape>
            </v:group>
            <v:group style="position:absolute;left:1418;top:8;width:16;height:2" coordorigin="1418,8" coordsize="16,2">
              <v:shape style="position:absolute;left:1418;top:8;width:16;height:2" coordorigin="1418,8" coordsize="16,0" path="m1418,8l1434,8e" filled="false" stroked="true" strokeweight=".80090pt" strokecolor="#004400">
                <v:path arrowok="t"/>
              </v:shape>
            </v:group>
            <v:group style="position:absolute;left:1450;top:8;width:16;height:2" coordorigin="1450,8" coordsize="16,2">
              <v:shape style="position:absolute;left:1450;top:8;width:16;height:2" coordorigin="1450,8" coordsize="16,0" path="m1450,8l1466,8e" filled="false" stroked="true" strokeweight=".80090pt" strokecolor="#004400">
                <v:path arrowok="t"/>
              </v:shape>
            </v:group>
            <v:group style="position:absolute;left:1482;top:8;width:16;height:2" coordorigin="1482,8" coordsize="16,2">
              <v:shape style="position:absolute;left:1482;top:8;width:16;height:2" coordorigin="1482,8" coordsize="16,0" path="m1482,8l1498,8e" filled="false" stroked="true" strokeweight=".80090pt" strokecolor="#004400">
                <v:path arrowok="t"/>
              </v:shape>
            </v:group>
            <v:group style="position:absolute;left:1514;top:8;width:16;height:2" coordorigin="1514,8" coordsize="16,2">
              <v:shape style="position:absolute;left:1514;top:8;width:16;height:2" coordorigin="1514,8" coordsize="16,0" path="m1514,8l1530,8e" filled="false" stroked="true" strokeweight=".80090pt" strokecolor="#004400">
                <v:path arrowok="t"/>
              </v:shape>
            </v:group>
            <v:group style="position:absolute;left:1546;top:8;width:16;height:2" coordorigin="1546,8" coordsize="16,2">
              <v:shape style="position:absolute;left:1546;top:8;width:16;height:2" coordorigin="1546,8" coordsize="16,0" path="m1546,8l1562,8e" filled="false" stroked="true" strokeweight=".80090pt" strokecolor="#004400">
                <v:path arrowok="t"/>
              </v:shape>
            </v:group>
            <v:group style="position:absolute;left:1578;top:8;width:16;height:2" coordorigin="1578,8" coordsize="16,2">
              <v:shape style="position:absolute;left:1578;top:8;width:16;height:2" coordorigin="1578,8" coordsize="16,0" path="m1578,8l1594,8e" filled="false" stroked="true" strokeweight=".80090pt" strokecolor="#004400">
                <v:path arrowok="t"/>
              </v:shape>
            </v:group>
            <v:group style="position:absolute;left:1610;top:8;width:16;height:2" coordorigin="1610,8" coordsize="16,2">
              <v:shape style="position:absolute;left:1610;top:8;width:16;height:2" coordorigin="1610,8" coordsize="16,0" path="m1610,8l1626,8e" filled="false" stroked="true" strokeweight=".80090pt" strokecolor="#004400">
                <v:path arrowok="t"/>
              </v:shape>
            </v:group>
            <v:group style="position:absolute;left:1642;top:8;width:16;height:2" coordorigin="1642,8" coordsize="16,2">
              <v:shape style="position:absolute;left:1642;top:8;width:16;height:2" coordorigin="1642,8" coordsize="16,0" path="m1642,8l1658,8e" filled="false" stroked="true" strokeweight=".80090pt" strokecolor="#004400">
                <v:path arrowok="t"/>
              </v:shape>
            </v:group>
            <v:group style="position:absolute;left:1674;top:8;width:16;height:2" coordorigin="1674,8" coordsize="16,2">
              <v:shape style="position:absolute;left:1674;top:8;width:16;height:2" coordorigin="1674,8" coordsize="16,0" path="m1674,8l1690,8e" filled="false" stroked="true" strokeweight=".80090pt" strokecolor="#004400">
                <v:path arrowok="t"/>
              </v:shape>
            </v:group>
            <v:group style="position:absolute;left:1706;top:8;width:16;height:2" coordorigin="1706,8" coordsize="16,2">
              <v:shape style="position:absolute;left:1706;top:8;width:16;height:2" coordorigin="1706,8" coordsize="16,0" path="m1706,8l1722,8e" filled="false" stroked="true" strokeweight=".80090pt" strokecolor="#004400">
                <v:path arrowok="t"/>
              </v:shape>
            </v:group>
            <v:group style="position:absolute;left:1738;top:8;width:16;height:2" coordorigin="1738,8" coordsize="16,2">
              <v:shape style="position:absolute;left:1738;top:8;width:16;height:2" coordorigin="1738,8" coordsize="16,0" path="m1738,8l1754,8e" filled="false" stroked="true" strokeweight=".80090pt" strokecolor="#004400">
                <v:path arrowok="t"/>
              </v:shape>
            </v:group>
            <v:group style="position:absolute;left:1770;top:8;width:16;height:2" coordorigin="1770,8" coordsize="16,2">
              <v:shape style="position:absolute;left:1770;top:8;width:16;height:2" coordorigin="1770,8" coordsize="16,0" path="m1770,8l1786,8e" filled="false" stroked="true" strokeweight=".80090pt" strokecolor="#004400">
                <v:path arrowok="t"/>
              </v:shape>
            </v:group>
            <v:group style="position:absolute;left:1802;top:8;width:16;height:2" coordorigin="1802,8" coordsize="16,2">
              <v:shape style="position:absolute;left:1802;top:8;width:16;height:2" coordorigin="1802,8" coordsize="16,0" path="m1802,8l1818,8e" filled="false" stroked="true" strokeweight=".80090pt" strokecolor="#004400">
                <v:path arrowok="t"/>
              </v:shape>
            </v:group>
            <v:group style="position:absolute;left:1834;top:8;width:16;height:2" coordorigin="1834,8" coordsize="16,2">
              <v:shape style="position:absolute;left:1834;top:8;width:16;height:2" coordorigin="1834,8" coordsize="16,0" path="m1834,8l1850,8e" filled="false" stroked="true" strokeweight=".80090pt" strokecolor="#004400">
                <v:path arrowok="t"/>
              </v:shape>
            </v:group>
            <v:group style="position:absolute;left:1866;top:8;width:16;height:2" coordorigin="1866,8" coordsize="16,2">
              <v:shape style="position:absolute;left:1866;top:8;width:16;height:2" coordorigin="1866,8" coordsize="16,0" path="m1866,8l1882,8e" filled="false" stroked="true" strokeweight=".80090pt" strokecolor="#004400">
                <v:path arrowok="t"/>
              </v:shape>
            </v:group>
            <v:group style="position:absolute;left:1898;top:8;width:16;height:2" coordorigin="1898,8" coordsize="16,2">
              <v:shape style="position:absolute;left:1898;top:8;width:16;height:2" coordorigin="1898,8" coordsize="16,0" path="m1898,8l1914,8e" filled="false" stroked="true" strokeweight=".80090pt" strokecolor="#004400">
                <v:path arrowok="t"/>
              </v:shape>
            </v:group>
            <v:group style="position:absolute;left:1930;top:8;width:16;height:2" coordorigin="1930,8" coordsize="16,2">
              <v:shape style="position:absolute;left:1930;top:8;width:16;height:2" coordorigin="1930,8" coordsize="16,0" path="m1930,8l1946,8e" filled="false" stroked="true" strokeweight=".80090pt" strokecolor="#004400">
                <v:path arrowok="t"/>
              </v:shape>
            </v:group>
            <v:group style="position:absolute;left:1962;top:8;width:16;height:2" coordorigin="1962,8" coordsize="16,2">
              <v:shape style="position:absolute;left:1962;top:8;width:16;height:2" coordorigin="1962,8" coordsize="16,0" path="m1962,8l1978,8e" filled="false" stroked="true" strokeweight=".80090pt" strokecolor="#004400">
                <v:path arrowok="t"/>
              </v:shape>
            </v:group>
            <v:group style="position:absolute;left:1994;top:8;width:16;height:2" coordorigin="1994,8" coordsize="16,2">
              <v:shape style="position:absolute;left:1994;top:8;width:16;height:2" coordorigin="1994,8" coordsize="16,0" path="m1994,8l2010,8e" filled="false" stroked="true" strokeweight=".80090pt" strokecolor="#004400">
                <v:path arrowok="t"/>
              </v:shape>
            </v:group>
            <v:group style="position:absolute;left:2026;top:8;width:16;height:2" coordorigin="2026,8" coordsize="16,2">
              <v:shape style="position:absolute;left:2026;top:8;width:16;height:2" coordorigin="2026,8" coordsize="16,0" path="m2026,8l2042,8e" filled="false" stroked="true" strokeweight=".80090pt" strokecolor="#004400">
                <v:path arrowok="t"/>
              </v:shape>
            </v:group>
            <v:group style="position:absolute;left:2058;top:8;width:16;height:2" coordorigin="2058,8" coordsize="16,2">
              <v:shape style="position:absolute;left:2058;top:8;width:16;height:2" coordorigin="2058,8" coordsize="16,0" path="m2058,8l2074,8e" filled="false" stroked="true" strokeweight=".80090pt" strokecolor="#004400">
                <v:path arrowok="t"/>
              </v:shape>
            </v:group>
            <v:group style="position:absolute;left:2090;top:8;width:16;height:2" coordorigin="2090,8" coordsize="16,2">
              <v:shape style="position:absolute;left:2090;top:8;width:16;height:2" coordorigin="2090,8" coordsize="16,0" path="m2090,8l2106,8e" filled="false" stroked="true" strokeweight=".80090pt" strokecolor="#004400">
                <v:path arrowok="t"/>
              </v:shape>
            </v:group>
            <v:group style="position:absolute;left:2122;top:8;width:16;height:2" coordorigin="2122,8" coordsize="16,2">
              <v:shape style="position:absolute;left:2122;top:8;width:16;height:2" coordorigin="2122,8" coordsize="16,0" path="m2122,8l2138,8e" filled="false" stroked="true" strokeweight=".80090pt" strokecolor="#004400">
                <v:path arrowok="t"/>
              </v:shape>
            </v:group>
            <v:group style="position:absolute;left:2154;top:8;width:16;height:2" coordorigin="2154,8" coordsize="16,2">
              <v:shape style="position:absolute;left:2154;top:8;width:16;height:2" coordorigin="2154,8" coordsize="16,0" path="m2154,8l2170,8e" filled="false" stroked="true" strokeweight=".80090pt" strokecolor="#004400">
                <v:path arrowok="t"/>
              </v:shape>
            </v:group>
            <v:group style="position:absolute;left:2186;top:8;width:16;height:2" coordorigin="2186,8" coordsize="16,2">
              <v:shape style="position:absolute;left:2186;top:8;width:16;height:2" coordorigin="2186,8" coordsize="16,0" path="m2186,8l2202,8e" filled="false" stroked="true" strokeweight=".80090pt" strokecolor="#004400">
                <v:path arrowok="t"/>
              </v:shape>
            </v:group>
            <v:group style="position:absolute;left:2218;top:8;width:16;height:2" coordorigin="2218,8" coordsize="16,2">
              <v:shape style="position:absolute;left:2218;top:8;width:16;height:2" coordorigin="2218,8" coordsize="16,0" path="m2218,8l2235,8e" filled="false" stroked="true" strokeweight=".80090pt" strokecolor="#004400">
                <v:path arrowok="t"/>
              </v:shape>
            </v:group>
            <v:group style="position:absolute;left:2251;top:8;width:16;height:2" coordorigin="2251,8" coordsize="16,2">
              <v:shape style="position:absolute;left:2251;top:8;width:16;height:2" coordorigin="2251,8" coordsize="16,0" path="m2251,8l2267,8e" filled="false" stroked="true" strokeweight=".80090pt" strokecolor="#004400">
                <v:path arrowok="t"/>
              </v:shape>
            </v:group>
            <v:group style="position:absolute;left:2283;top:8;width:16;height:2" coordorigin="2283,8" coordsize="16,2">
              <v:shape style="position:absolute;left:2283;top:8;width:16;height:2" coordorigin="2283,8" coordsize="16,0" path="m2283,8l2299,8e" filled="false" stroked="true" strokeweight=".80090pt" strokecolor="#004400">
                <v:path arrowok="t"/>
              </v:shape>
            </v:group>
            <v:group style="position:absolute;left:2315;top:8;width:16;height:2" coordorigin="2315,8" coordsize="16,2">
              <v:shape style="position:absolute;left:2315;top:8;width:16;height:2" coordorigin="2315,8" coordsize="16,0" path="m2315,8l2331,8e" filled="false" stroked="true" strokeweight=".80090pt" strokecolor="#004400">
                <v:path arrowok="t"/>
              </v:shape>
            </v:group>
            <v:group style="position:absolute;left:2347;top:8;width:16;height:2" coordorigin="2347,8" coordsize="16,2">
              <v:shape style="position:absolute;left:2347;top:8;width:16;height:2" coordorigin="2347,8" coordsize="16,0" path="m2347,8l2363,8e" filled="false" stroked="true" strokeweight=".80090pt" strokecolor="#004400">
                <v:path arrowok="t"/>
              </v:shape>
            </v:group>
            <v:group style="position:absolute;left:2379;top:8;width:16;height:2" coordorigin="2379,8" coordsize="16,2">
              <v:shape style="position:absolute;left:2379;top:8;width:16;height:2" coordorigin="2379,8" coordsize="16,0" path="m2379,8l2395,8e" filled="false" stroked="true" strokeweight=".80090pt" strokecolor="#004400">
                <v:path arrowok="t"/>
              </v:shape>
            </v:group>
            <v:group style="position:absolute;left:2411;top:8;width:16;height:2" coordorigin="2411,8" coordsize="16,2">
              <v:shape style="position:absolute;left:2411;top:8;width:16;height:2" coordorigin="2411,8" coordsize="16,0" path="m2411,8l2427,8e" filled="false" stroked="true" strokeweight=".80090pt" strokecolor="#004400">
                <v:path arrowok="t"/>
              </v:shape>
            </v:group>
            <v:group style="position:absolute;left:2443;top:8;width:16;height:2" coordorigin="2443,8" coordsize="16,2">
              <v:shape style="position:absolute;left:2443;top:8;width:16;height:2" coordorigin="2443,8" coordsize="16,0" path="m2443,8l2459,8e" filled="false" stroked="true" strokeweight=".80090pt" strokecolor="#004400">
                <v:path arrowok="t"/>
              </v:shape>
            </v:group>
            <v:group style="position:absolute;left:2475;top:8;width:16;height:2" coordorigin="2475,8" coordsize="16,2">
              <v:shape style="position:absolute;left:2475;top:8;width:16;height:2" coordorigin="2475,8" coordsize="16,0" path="m2475,8l2491,8e" filled="false" stroked="true" strokeweight=".80090pt" strokecolor="#004400">
                <v:path arrowok="t"/>
              </v:shape>
            </v:group>
            <v:group style="position:absolute;left:2507;top:8;width:16;height:2" coordorigin="2507,8" coordsize="16,2">
              <v:shape style="position:absolute;left:2507;top:8;width:16;height:2" coordorigin="2507,8" coordsize="16,0" path="m2507,8l2523,8e" filled="false" stroked="true" strokeweight=".80090pt" strokecolor="#004400">
                <v:path arrowok="t"/>
              </v:shape>
            </v:group>
            <v:group style="position:absolute;left:2539;top:8;width:16;height:2" coordorigin="2539,8" coordsize="16,2">
              <v:shape style="position:absolute;left:2539;top:8;width:16;height:2" coordorigin="2539,8" coordsize="16,0" path="m2539,8l2555,8e" filled="false" stroked="true" strokeweight=".80090pt" strokecolor="#004400">
                <v:path arrowok="t"/>
              </v:shape>
            </v:group>
            <v:group style="position:absolute;left:2571;top:8;width:16;height:2" coordorigin="2571,8" coordsize="16,2">
              <v:shape style="position:absolute;left:2571;top:8;width:16;height:2" coordorigin="2571,8" coordsize="16,0" path="m2571,8l2587,8e" filled="false" stroked="true" strokeweight=".80090pt" strokecolor="#004400">
                <v:path arrowok="t"/>
              </v:shape>
            </v:group>
            <v:group style="position:absolute;left:2603;top:8;width:16;height:2" coordorigin="2603,8" coordsize="16,2">
              <v:shape style="position:absolute;left:2603;top:8;width:16;height:2" coordorigin="2603,8" coordsize="16,0" path="m2603,8l2619,8e" filled="false" stroked="true" strokeweight=".80090pt" strokecolor="#004400">
                <v:path arrowok="t"/>
              </v:shape>
            </v:group>
            <v:group style="position:absolute;left:2635;top:8;width:16;height:2" coordorigin="2635,8" coordsize="16,2">
              <v:shape style="position:absolute;left:2635;top:8;width:16;height:2" coordorigin="2635,8" coordsize="16,0" path="m2635,8l2651,8e" filled="false" stroked="true" strokeweight=".80090pt" strokecolor="#004400">
                <v:path arrowok="t"/>
              </v:shape>
            </v:group>
            <v:group style="position:absolute;left:2667;top:8;width:16;height:2" coordorigin="2667,8" coordsize="16,2">
              <v:shape style="position:absolute;left:2667;top:8;width:16;height:2" coordorigin="2667,8" coordsize="16,0" path="m2667,8l2683,8e" filled="false" stroked="true" strokeweight=".80090pt" strokecolor="#004400">
                <v:path arrowok="t"/>
              </v:shape>
            </v:group>
            <v:group style="position:absolute;left:2699;top:8;width:16;height:2" coordorigin="2699,8" coordsize="16,2">
              <v:shape style="position:absolute;left:2699;top:8;width:16;height:2" coordorigin="2699,8" coordsize="16,0" path="m2699,8l2715,8e" filled="false" stroked="true" strokeweight=".80090pt" strokecolor="#004400">
                <v:path arrowok="t"/>
              </v:shape>
            </v:group>
            <v:group style="position:absolute;left:2731;top:8;width:16;height:2" coordorigin="2731,8" coordsize="16,2">
              <v:shape style="position:absolute;left:2731;top:8;width:16;height:2" coordorigin="2731,8" coordsize="16,0" path="m2731,8l2747,8e" filled="false" stroked="true" strokeweight=".80090pt" strokecolor="#004400">
                <v:path arrowok="t"/>
              </v:shape>
            </v:group>
            <v:group style="position:absolute;left:2763;top:8;width:16;height:2" coordorigin="2763,8" coordsize="16,2">
              <v:shape style="position:absolute;left:2763;top:8;width:16;height:2" coordorigin="2763,8" coordsize="16,0" path="m2763,8l2779,8e" filled="false" stroked="true" strokeweight=".80090pt" strokecolor="#004400">
                <v:path arrowok="t"/>
              </v:shape>
            </v:group>
            <v:group style="position:absolute;left:2795;top:8;width:16;height:2" coordorigin="2795,8" coordsize="16,2">
              <v:shape style="position:absolute;left:2795;top:8;width:16;height:2" coordorigin="2795,8" coordsize="16,0" path="m2795,8l2811,8e" filled="false" stroked="true" strokeweight=".80090pt" strokecolor="#004400">
                <v:path arrowok="t"/>
              </v:shape>
            </v:group>
            <v:group style="position:absolute;left:2827;top:8;width:16;height:2" coordorigin="2827,8" coordsize="16,2">
              <v:shape style="position:absolute;left:2827;top:8;width:16;height:2" coordorigin="2827,8" coordsize="16,0" path="m2827,8l2843,8e" filled="false" stroked="true" strokeweight=".80090pt" strokecolor="#004400">
                <v:path arrowok="t"/>
              </v:shape>
            </v:group>
            <v:group style="position:absolute;left:2859;top:8;width:16;height:2" coordorigin="2859,8" coordsize="16,2">
              <v:shape style="position:absolute;left:2859;top:8;width:16;height:2" coordorigin="2859,8" coordsize="16,0" path="m2859,8l2875,8e" filled="false" stroked="true" strokeweight=".80090pt" strokecolor="#004400">
                <v:path arrowok="t"/>
              </v:shape>
            </v:group>
            <v:group style="position:absolute;left:2891;top:8;width:16;height:2" coordorigin="2891,8" coordsize="16,2">
              <v:shape style="position:absolute;left:2891;top:8;width:16;height:2" coordorigin="2891,8" coordsize="16,0" path="m2891,8l2907,8e" filled="false" stroked="true" strokeweight=".80090pt" strokecolor="#004400">
                <v:path arrowok="t"/>
              </v:shape>
            </v:group>
            <v:group style="position:absolute;left:2923;top:8;width:16;height:2" coordorigin="2923,8" coordsize="16,2">
              <v:shape style="position:absolute;left:2923;top:8;width:16;height:2" coordorigin="2923,8" coordsize="16,0" path="m2923,8l2939,8e" filled="false" stroked="true" strokeweight=".80090pt" strokecolor="#004400">
                <v:path arrowok="t"/>
              </v:shape>
            </v:group>
            <v:group style="position:absolute;left:2955;top:8;width:16;height:2" coordorigin="2955,8" coordsize="16,2">
              <v:shape style="position:absolute;left:2955;top:8;width:16;height:2" coordorigin="2955,8" coordsize="16,0" path="m2955,8l2971,8e" filled="false" stroked="true" strokeweight=".80090pt" strokecolor="#004400">
                <v:path arrowok="t"/>
              </v:shape>
            </v:group>
            <v:group style="position:absolute;left:2987;top:8;width:16;height:2" coordorigin="2987,8" coordsize="16,2">
              <v:shape style="position:absolute;left:2987;top:8;width:16;height:2" coordorigin="2987,8" coordsize="16,0" path="m2987,8l3003,8e" filled="false" stroked="true" strokeweight=".80090pt" strokecolor="#004400">
                <v:path arrowok="t"/>
              </v:shape>
            </v:group>
            <v:group style="position:absolute;left:3019;top:8;width:16;height:2" coordorigin="3019,8" coordsize="16,2">
              <v:shape style="position:absolute;left:3019;top:8;width:16;height:2" coordorigin="3019,8" coordsize="16,0" path="m3019,8l3035,8e" filled="false" stroked="true" strokeweight=".80090pt" strokecolor="#004400">
                <v:path arrowok="t"/>
              </v:shape>
            </v:group>
            <v:group style="position:absolute;left:3051;top:8;width:16;height:2" coordorigin="3051,8" coordsize="16,2">
              <v:shape style="position:absolute;left:3051;top:8;width:16;height:2" coordorigin="3051,8" coordsize="16,0" path="m3051,8l3067,8e" filled="false" stroked="true" strokeweight=".80090pt" strokecolor="#004400">
                <v:path arrowok="t"/>
              </v:shape>
            </v:group>
            <v:group style="position:absolute;left:3083;top:8;width:16;height:2" coordorigin="3083,8" coordsize="16,2">
              <v:shape style="position:absolute;left:3083;top:8;width:16;height:2" coordorigin="3083,8" coordsize="16,0" path="m3083,8l3099,8e" filled="false" stroked="true" strokeweight=".80090pt" strokecolor="#004400">
                <v:path arrowok="t"/>
              </v:shape>
            </v:group>
            <v:group style="position:absolute;left:3116;top:8;width:16;height:2" coordorigin="3116,8" coordsize="16,2">
              <v:shape style="position:absolute;left:3116;top:8;width:16;height:2" coordorigin="3116,8" coordsize="16,0" path="m3116,8l3132,8e" filled="false" stroked="true" strokeweight=".80090pt" strokecolor="#004400">
                <v:path arrowok="t"/>
              </v:shape>
            </v:group>
            <v:group style="position:absolute;left:3148;top:8;width:16;height:2" coordorigin="3148,8" coordsize="16,2">
              <v:shape style="position:absolute;left:3148;top:8;width:16;height:2" coordorigin="3148,8" coordsize="16,0" path="m3148,8l3164,8e" filled="false" stroked="true" strokeweight=".80090pt" strokecolor="#004400">
                <v:path arrowok="t"/>
              </v:shape>
            </v:group>
            <v:group style="position:absolute;left:3180;top:8;width:16;height:2" coordorigin="3180,8" coordsize="16,2">
              <v:shape style="position:absolute;left:3180;top:8;width:16;height:2" coordorigin="3180,8" coordsize="16,0" path="m3180,8l3196,8e" filled="false" stroked="true" strokeweight=".80090pt" strokecolor="#004400">
                <v:path arrowok="t"/>
              </v:shape>
            </v:group>
            <v:group style="position:absolute;left:3212;top:8;width:16;height:2" coordorigin="3212,8" coordsize="16,2">
              <v:shape style="position:absolute;left:3212;top:8;width:16;height:2" coordorigin="3212,8" coordsize="16,0" path="m3212,8l3228,8e" filled="false" stroked="true" strokeweight=".80090pt" strokecolor="#004400">
                <v:path arrowok="t"/>
              </v:shape>
            </v:group>
            <v:group style="position:absolute;left:3244;top:8;width:16;height:2" coordorigin="3244,8" coordsize="16,2">
              <v:shape style="position:absolute;left:3244;top:8;width:16;height:2" coordorigin="3244,8" coordsize="16,0" path="m3244,8l3260,8e" filled="false" stroked="true" strokeweight=".80090pt" strokecolor="#004400">
                <v:path arrowok="t"/>
              </v:shape>
            </v:group>
            <v:group style="position:absolute;left:3276;top:8;width:16;height:2" coordorigin="3276,8" coordsize="16,2">
              <v:shape style="position:absolute;left:3276;top:8;width:16;height:2" coordorigin="3276,8" coordsize="16,0" path="m3276,8l3292,8e" filled="false" stroked="true" strokeweight=".80090pt" strokecolor="#004400">
                <v:path arrowok="t"/>
              </v:shape>
            </v:group>
            <v:group style="position:absolute;left:3308;top:8;width:16;height:2" coordorigin="3308,8" coordsize="16,2">
              <v:shape style="position:absolute;left:3308;top:8;width:16;height:2" coordorigin="3308,8" coordsize="16,0" path="m3308,8l3324,8e" filled="false" stroked="true" strokeweight=".80090pt" strokecolor="#004400">
                <v:path arrowok="t"/>
              </v:shape>
            </v:group>
            <v:group style="position:absolute;left:3340;top:8;width:16;height:2" coordorigin="3340,8" coordsize="16,2">
              <v:shape style="position:absolute;left:3340;top:8;width:16;height:2" coordorigin="3340,8" coordsize="16,0" path="m3340,8l3356,8e" filled="false" stroked="true" strokeweight=".80090pt" strokecolor="#004400">
                <v:path arrowok="t"/>
              </v:shape>
            </v:group>
            <v:group style="position:absolute;left:3372;top:8;width:16;height:2" coordorigin="3372,8" coordsize="16,2">
              <v:shape style="position:absolute;left:3372;top:8;width:16;height:2" coordorigin="3372,8" coordsize="16,0" path="m3372,8l3388,8e" filled="false" stroked="true" strokeweight=".80090pt" strokecolor="#004400">
                <v:path arrowok="t"/>
              </v:shape>
            </v:group>
            <v:group style="position:absolute;left:3404;top:8;width:16;height:2" coordorigin="3404,8" coordsize="16,2">
              <v:shape style="position:absolute;left:3404;top:8;width:16;height:2" coordorigin="3404,8" coordsize="16,0" path="m3404,8l3420,8e" filled="false" stroked="true" strokeweight=".80090pt" strokecolor="#004400">
                <v:path arrowok="t"/>
              </v:shape>
            </v:group>
            <v:group style="position:absolute;left:3436;top:8;width:16;height:2" coordorigin="3436,8" coordsize="16,2">
              <v:shape style="position:absolute;left:3436;top:8;width:16;height:2" coordorigin="3436,8" coordsize="16,0" path="m3436,8l3452,8e" filled="false" stroked="true" strokeweight=".80090pt" strokecolor="#004400">
                <v:path arrowok="t"/>
              </v:shape>
            </v:group>
            <v:group style="position:absolute;left:3468;top:8;width:16;height:2" coordorigin="3468,8" coordsize="16,2">
              <v:shape style="position:absolute;left:3468;top:8;width:16;height:2" coordorigin="3468,8" coordsize="16,0" path="m3468,8l3484,8e" filled="false" stroked="true" strokeweight=".80090pt" strokecolor="#004400">
                <v:path arrowok="t"/>
              </v:shape>
            </v:group>
            <v:group style="position:absolute;left:3500;top:8;width:16;height:2" coordorigin="3500,8" coordsize="16,2">
              <v:shape style="position:absolute;left:3500;top:8;width:16;height:2" coordorigin="3500,8" coordsize="16,0" path="m3500,8l3516,8e" filled="false" stroked="true" strokeweight=".80090pt" strokecolor="#004400">
                <v:path arrowok="t"/>
              </v:shape>
            </v:group>
            <v:group style="position:absolute;left:3532;top:8;width:16;height:2" coordorigin="3532,8" coordsize="16,2">
              <v:shape style="position:absolute;left:3532;top:8;width:16;height:2" coordorigin="3532,8" coordsize="16,0" path="m3532,8l3548,8e" filled="false" stroked="true" strokeweight=".80090pt" strokecolor="#004400">
                <v:path arrowok="t"/>
              </v:shape>
            </v:group>
            <v:group style="position:absolute;left:3564;top:8;width:16;height:2" coordorigin="3564,8" coordsize="16,2">
              <v:shape style="position:absolute;left:3564;top:8;width:16;height:2" coordorigin="3564,8" coordsize="16,0" path="m3564,8l3580,8e" filled="false" stroked="true" strokeweight=".80090pt" strokecolor="#004400">
                <v:path arrowok="t"/>
              </v:shape>
            </v:group>
            <v:group style="position:absolute;left:3596;top:8;width:16;height:2" coordorigin="3596,8" coordsize="16,2">
              <v:shape style="position:absolute;left:3596;top:8;width:16;height:2" coordorigin="3596,8" coordsize="16,0" path="m3596,8l3612,8e" filled="false" stroked="true" strokeweight=".80090pt" strokecolor="#004400">
                <v:path arrowok="t"/>
              </v:shape>
            </v:group>
            <v:group style="position:absolute;left:3628;top:8;width:16;height:2" coordorigin="3628,8" coordsize="16,2">
              <v:shape style="position:absolute;left:3628;top:8;width:16;height:2" coordorigin="3628,8" coordsize="16,0" path="m3628,8l3644,8e" filled="false" stroked="true" strokeweight=".80090pt" strokecolor="#004400">
                <v:path arrowok="t"/>
              </v:shape>
            </v:group>
            <v:group style="position:absolute;left:3660;top:8;width:16;height:2" coordorigin="3660,8" coordsize="16,2">
              <v:shape style="position:absolute;left:3660;top:8;width:16;height:2" coordorigin="3660,8" coordsize="16,0" path="m3660,8l3676,8e" filled="false" stroked="true" strokeweight=".80090pt" strokecolor="#004400">
                <v:path arrowok="t"/>
              </v:shape>
            </v:group>
            <v:group style="position:absolute;left:3692;top:8;width:16;height:2" coordorigin="3692,8" coordsize="16,2">
              <v:shape style="position:absolute;left:3692;top:8;width:16;height:2" coordorigin="3692,8" coordsize="16,0" path="m3692,8l3708,8e" filled="false" stroked="true" strokeweight=".80090pt" strokecolor="#004400">
                <v:path arrowok="t"/>
              </v:shape>
            </v:group>
            <v:group style="position:absolute;left:3724;top:8;width:16;height:2" coordorigin="3724,8" coordsize="16,2">
              <v:shape style="position:absolute;left:3724;top:8;width:16;height:2" coordorigin="3724,8" coordsize="16,0" path="m3724,8l3740,8e" filled="false" stroked="true" strokeweight=".80090pt" strokecolor="#004400">
                <v:path arrowok="t"/>
              </v:shape>
            </v:group>
            <v:group style="position:absolute;left:3756;top:8;width:16;height:2" coordorigin="3756,8" coordsize="16,2">
              <v:shape style="position:absolute;left:3756;top:8;width:16;height:2" coordorigin="3756,8" coordsize="16,0" path="m3756,8l3772,8e" filled="false" stroked="true" strokeweight=".80090pt" strokecolor="#004400">
                <v:path arrowok="t"/>
              </v:shape>
            </v:group>
            <v:group style="position:absolute;left:3788;top:8;width:16;height:2" coordorigin="3788,8" coordsize="16,2">
              <v:shape style="position:absolute;left:3788;top:8;width:16;height:2" coordorigin="3788,8" coordsize="16,0" path="m3788,8l3804,8e" filled="false" stroked="true" strokeweight=".80090pt" strokecolor="#004400">
                <v:path arrowok="t"/>
              </v:shape>
            </v:group>
            <v:group style="position:absolute;left:3820;top:8;width:16;height:2" coordorigin="3820,8" coordsize="16,2">
              <v:shape style="position:absolute;left:3820;top:8;width:16;height:2" coordorigin="3820,8" coordsize="16,0" path="m3820,8l3836,8e" filled="false" stroked="true" strokeweight=".80090pt" strokecolor="#004400">
                <v:path arrowok="t"/>
              </v:shape>
            </v:group>
            <v:group style="position:absolute;left:3852;top:8;width:16;height:2" coordorigin="3852,8" coordsize="16,2">
              <v:shape style="position:absolute;left:3852;top:8;width:16;height:2" coordorigin="3852,8" coordsize="16,0" path="m3852,8l3868,8e" filled="false" stroked="true" strokeweight=".80090pt" strokecolor="#004400">
                <v:path arrowok="t"/>
              </v:shape>
            </v:group>
            <v:group style="position:absolute;left:3884;top:8;width:16;height:2" coordorigin="3884,8" coordsize="16,2">
              <v:shape style="position:absolute;left:3884;top:8;width:16;height:2" coordorigin="3884,8" coordsize="16,0" path="m3884,8l3900,8e" filled="false" stroked="true" strokeweight=".80090pt" strokecolor="#004400">
                <v:path arrowok="t"/>
              </v:shape>
            </v:group>
            <v:group style="position:absolute;left:3916;top:8;width:16;height:2" coordorigin="3916,8" coordsize="16,2">
              <v:shape style="position:absolute;left:3916;top:8;width:16;height:2" coordorigin="3916,8" coordsize="16,0" path="m3916,8l3932,8e" filled="false" stroked="true" strokeweight=".80090pt" strokecolor="#004400">
                <v:path arrowok="t"/>
              </v:shape>
            </v:group>
            <v:group style="position:absolute;left:3948;top:8;width:16;height:2" coordorigin="3948,8" coordsize="16,2">
              <v:shape style="position:absolute;left:3948;top:8;width:16;height:2" coordorigin="3948,8" coordsize="16,0" path="m3948,8l3964,8e" filled="false" stroked="true" strokeweight=".80090pt" strokecolor="#004400">
                <v:path arrowok="t"/>
              </v:shape>
            </v:group>
            <v:group style="position:absolute;left:3980;top:8;width:16;height:2" coordorigin="3980,8" coordsize="16,2">
              <v:shape style="position:absolute;left:3980;top:8;width:16;height:2" coordorigin="3980,8" coordsize="16,0" path="m3980,8l3996,8e" filled="false" stroked="true" strokeweight=".80090pt" strokecolor="#004400">
                <v:path arrowok="t"/>
              </v:shape>
            </v:group>
            <v:group style="position:absolute;left:4013;top:8;width:16;height:2" coordorigin="4013,8" coordsize="16,2">
              <v:shape style="position:absolute;left:4013;top:8;width:16;height:2" coordorigin="4013,8" coordsize="16,0" path="m4013,8l4029,8e" filled="false" stroked="true" strokeweight=".80090pt" strokecolor="#004400">
                <v:path arrowok="t"/>
              </v:shape>
            </v:group>
            <v:group style="position:absolute;left:4045;top:8;width:16;height:2" coordorigin="4045,8" coordsize="16,2">
              <v:shape style="position:absolute;left:4045;top:8;width:16;height:2" coordorigin="4045,8" coordsize="16,0" path="m4045,8l4061,8e" filled="false" stroked="true" strokeweight=".80090pt" strokecolor="#004400">
                <v:path arrowok="t"/>
              </v:shape>
            </v:group>
            <v:group style="position:absolute;left:4077;top:8;width:16;height:2" coordorigin="4077,8" coordsize="16,2">
              <v:shape style="position:absolute;left:4077;top:8;width:16;height:2" coordorigin="4077,8" coordsize="16,0" path="m4077,8l4093,8e" filled="false" stroked="true" strokeweight=".80090pt" strokecolor="#004400">
                <v:path arrowok="t"/>
              </v:shape>
            </v:group>
            <v:group style="position:absolute;left:4109;top:8;width:16;height:2" coordorigin="4109,8" coordsize="16,2">
              <v:shape style="position:absolute;left:4109;top:8;width:16;height:2" coordorigin="4109,8" coordsize="16,0" path="m4109,8l4125,8e" filled="false" stroked="true" strokeweight=".80090pt" strokecolor="#004400">
                <v:path arrowok="t"/>
              </v:shape>
            </v:group>
            <v:group style="position:absolute;left:4141;top:8;width:16;height:2" coordorigin="4141,8" coordsize="16,2">
              <v:shape style="position:absolute;left:4141;top:8;width:16;height:2" coordorigin="4141,8" coordsize="16,0" path="m4141,8l4157,8e" filled="false" stroked="true" strokeweight=".80090pt" strokecolor="#004400">
                <v:path arrowok="t"/>
              </v:shape>
            </v:group>
            <v:group style="position:absolute;left:4173;top:8;width:16;height:2" coordorigin="4173,8" coordsize="16,2">
              <v:shape style="position:absolute;left:4173;top:8;width:16;height:2" coordorigin="4173,8" coordsize="16,0" path="m4173,8l4189,8e" filled="false" stroked="true" strokeweight=".80090pt" strokecolor="#004400">
                <v:path arrowok="t"/>
              </v:shape>
            </v:group>
            <v:group style="position:absolute;left:4205;top:8;width:16;height:2" coordorigin="4205,8" coordsize="16,2">
              <v:shape style="position:absolute;left:4205;top:8;width:16;height:2" coordorigin="4205,8" coordsize="16,0" path="m4205,8l4221,8e" filled="false" stroked="true" strokeweight=".80090pt" strokecolor="#004400">
                <v:path arrowok="t"/>
              </v:shape>
            </v:group>
            <v:group style="position:absolute;left:4237;top:8;width:16;height:2" coordorigin="4237,8" coordsize="16,2">
              <v:shape style="position:absolute;left:4237;top:8;width:16;height:2" coordorigin="4237,8" coordsize="16,0" path="m4237,8l4253,8e" filled="false" stroked="true" strokeweight=".80090pt" strokecolor="#004400">
                <v:path arrowok="t"/>
              </v:shape>
            </v:group>
            <v:group style="position:absolute;left:4269;top:8;width:16;height:2" coordorigin="4269,8" coordsize="16,2">
              <v:shape style="position:absolute;left:4269;top:8;width:16;height:2" coordorigin="4269,8" coordsize="16,0" path="m4269,8l4285,8e" filled="false" stroked="true" strokeweight=".80090pt" strokecolor="#004400">
                <v:path arrowok="t"/>
              </v:shape>
            </v:group>
            <v:group style="position:absolute;left:4301;top:8;width:16;height:2" coordorigin="4301,8" coordsize="16,2">
              <v:shape style="position:absolute;left:4301;top:8;width:16;height:2" coordorigin="4301,8" coordsize="16,0" path="m4301,8l4317,8e" filled="false" stroked="true" strokeweight=".80090pt" strokecolor="#004400">
                <v:path arrowok="t"/>
              </v:shape>
            </v:group>
            <v:group style="position:absolute;left:4333;top:8;width:16;height:2" coordorigin="4333,8" coordsize="16,2">
              <v:shape style="position:absolute;left:4333;top:8;width:16;height:2" coordorigin="4333,8" coordsize="16,0" path="m4333,8l4349,8e" filled="false" stroked="true" strokeweight=".80090pt" strokecolor="#004400">
                <v:path arrowok="t"/>
              </v:shape>
            </v:group>
            <v:group style="position:absolute;left:4365;top:8;width:16;height:2" coordorigin="4365,8" coordsize="16,2">
              <v:shape style="position:absolute;left:4365;top:8;width:16;height:2" coordorigin="4365,8" coordsize="16,0" path="m4365,8l4381,8e" filled="false" stroked="true" strokeweight=".80090pt" strokecolor="#004400">
                <v:path arrowok="t"/>
              </v:shape>
            </v:group>
            <v:group style="position:absolute;left:4397;top:8;width:16;height:2" coordorigin="4397,8" coordsize="16,2">
              <v:shape style="position:absolute;left:4397;top:8;width:16;height:2" coordorigin="4397,8" coordsize="16,0" path="m4397,8l4413,8e" filled="false" stroked="true" strokeweight=".80090pt" strokecolor="#004400">
                <v:path arrowok="t"/>
              </v:shape>
            </v:group>
            <v:group style="position:absolute;left:4429;top:8;width:16;height:2" coordorigin="4429,8" coordsize="16,2">
              <v:shape style="position:absolute;left:4429;top:8;width:16;height:2" coordorigin="4429,8" coordsize="16,0" path="m4429,8l4445,8e" filled="false" stroked="true" strokeweight=".80090pt" strokecolor="#004400">
                <v:path arrowok="t"/>
              </v:shape>
            </v:group>
            <v:group style="position:absolute;left:4461;top:8;width:16;height:2" coordorigin="4461,8" coordsize="16,2">
              <v:shape style="position:absolute;left:4461;top:8;width:16;height:2" coordorigin="4461,8" coordsize="16,0" path="m4461,8l4477,8e" filled="false" stroked="true" strokeweight=".80090pt" strokecolor="#004400">
                <v:path arrowok="t"/>
              </v:shape>
            </v:group>
            <v:group style="position:absolute;left:4493;top:8;width:16;height:2" coordorigin="4493,8" coordsize="16,2">
              <v:shape style="position:absolute;left:4493;top:8;width:16;height:2" coordorigin="4493,8" coordsize="16,0" path="m4493,8l4509,8e" filled="false" stroked="true" strokeweight=".80090pt" strokecolor="#004400">
                <v:path arrowok="t"/>
              </v:shape>
            </v:group>
            <v:group style="position:absolute;left:4525;top:8;width:16;height:2" coordorigin="4525,8" coordsize="16,2">
              <v:shape style="position:absolute;left:4525;top:8;width:16;height:2" coordorigin="4525,8" coordsize="16,0" path="m4525,8l4541,8e" filled="false" stroked="true" strokeweight=".80090pt" strokecolor="#004400">
                <v:path arrowok="t"/>
              </v:shape>
            </v:group>
            <v:group style="position:absolute;left:4557;top:8;width:16;height:2" coordorigin="4557,8" coordsize="16,2">
              <v:shape style="position:absolute;left:4557;top:8;width:16;height:2" coordorigin="4557,8" coordsize="16,0" path="m4557,8l4573,8e" filled="false" stroked="true" strokeweight=".80090pt" strokecolor="#004400">
                <v:path arrowok="t"/>
              </v:shape>
            </v:group>
            <v:group style="position:absolute;left:4589;top:8;width:16;height:2" coordorigin="4589,8" coordsize="16,2">
              <v:shape style="position:absolute;left:4589;top:8;width:16;height:2" coordorigin="4589,8" coordsize="16,0" path="m4589,8l4605,8e" filled="false" stroked="true" strokeweight=".80090pt" strokecolor="#004400">
                <v:path arrowok="t"/>
              </v:shape>
            </v:group>
            <v:group style="position:absolute;left:4621;top:8;width:16;height:2" coordorigin="4621,8" coordsize="16,2">
              <v:shape style="position:absolute;left:4621;top:8;width:16;height:2" coordorigin="4621,8" coordsize="16,0" path="m4621,8l4637,8e" filled="false" stroked="true" strokeweight=".80090pt" strokecolor="#004400">
                <v:path arrowok="t"/>
              </v:shape>
            </v:group>
            <v:group style="position:absolute;left:4653;top:8;width:16;height:2" coordorigin="4653,8" coordsize="16,2">
              <v:shape style="position:absolute;left:4653;top:8;width:16;height:2" coordorigin="4653,8" coordsize="16,0" path="m4653,8l4669,8e" filled="false" stroked="true" strokeweight=".80090pt" strokecolor="#004400">
                <v:path arrowok="t"/>
              </v:shape>
            </v:group>
            <v:group style="position:absolute;left:4685;top:8;width:16;height:2" coordorigin="4685,8" coordsize="16,2">
              <v:shape style="position:absolute;left:4685;top:8;width:16;height:2" coordorigin="4685,8" coordsize="16,0" path="m4685,8l4701,8e" filled="false" stroked="true" strokeweight=".80090pt" strokecolor="#004400">
                <v:path arrowok="t"/>
              </v:shape>
            </v:group>
            <v:group style="position:absolute;left:4717;top:8;width:16;height:2" coordorigin="4717,8" coordsize="16,2">
              <v:shape style="position:absolute;left:4717;top:8;width:16;height:2" coordorigin="4717,8" coordsize="16,0" path="m4717,8l4733,8e" filled="false" stroked="true" strokeweight=".80090pt" strokecolor="#004400">
                <v:path arrowok="t"/>
              </v:shape>
            </v:group>
            <v:group style="position:absolute;left:4749;top:8;width:16;height:2" coordorigin="4749,8" coordsize="16,2">
              <v:shape style="position:absolute;left:4749;top:8;width:16;height:2" coordorigin="4749,8" coordsize="16,0" path="m4749,8l4765,8e" filled="false" stroked="true" strokeweight=".80090pt" strokecolor="#004400">
                <v:path arrowok="t"/>
              </v:shape>
            </v:group>
            <v:group style="position:absolute;left:4781;top:8;width:16;height:2" coordorigin="4781,8" coordsize="16,2">
              <v:shape style="position:absolute;left:4781;top:8;width:16;height:2" coordorigin="4781,8" coordsize="16,0" path="m4781,8l4797,8e" filled="false" stroked="true" strokeweight=".80090pt" strokecolor="#004400">
                <v:path arrowok="t"/>
              </v:shape>
            </v:group>
            <v:group style="position:absolute;left:4813;top:8;width:16;height:2" coordorigin="4813,8" coordsize="16,2">
              <v:shape style="position:absolute;left:4813;top:8;width:16;height:2" coordorigin="4813,8" coordsize="16,0" path="m4813,8l4829,8e" filled="false" stroked="true" strokeweight=".80090pt" strokecolor="#004400">
                <v:path arrowok="t"/>
              </v:shape>
            </v:group>
            <v:group style="position:absolute;left:4845;top:8;width:16;height:2" coordorigin="4845,8" coordsize="16,2">
              <v:shape style="position:absolute;left:4845;top:8;width:16;height:2" coordorigin="4845,8" coordsize="16,0" path="m4845,8l4861,8e" filled="false" stroked="true" strokeweight=".80090pt" strokecolor="#004400">
                <v:path arrowok="t"/>
              </v:shape>
            </v:group>
            <v:group style="position:absolute;left:4877;top:8;width:16;height:2" coordorigin="4877,8" coordsize="16,2">
              <v:shape style="position:absolute;left:4877;top:8;width:16;height:2" coordorigin="4877,8" coordsize="16,0" path="m4877,8l4893,8e" filled="false" stroked="true" strokeweight=".80090pt" strokecolor="#004400">
                <v:path arrowok="t"/>
              </v:shape>
            </v:group>
            <v:group style="position:absolute;left:4910;top:8;width:16;height:2" coordorigin="4910,8" coordsize="16,2">
              <v:shape style="position:absolute;left:4910;top:8;width:16;height:2" coordorigin="4910,8" coordsize="16,0" path="m4910,8l4926,8e" filled="false" stroked="true" strokeweight=".80090pt" strokecolor="#004400">
                <v:path arrowok="t"/>
              </v:shape>
            </v:group>
            <v:group style="position:absolute;left:4942;top:8;width:16;height:2" coordorigin="4942,8" coordsize="16,2">
              <v:shape style="position:absolute;left:4942;top:8;width:16;height:2" coordorigin="4942,8" coordsize="16,0" path="m4942,8l4958,8e" filled="false" stroked="true" strokeweight=".80090pt" strokecolor="#004400">
                <v:path arrowok="t"/>
              </v:shape>
            </v:group>
            <v:group style="position:absolute;left:4974;top:8;width:16;height:2" coordorigin="4974,8" coordsize="16,2">
              <v:shape style="position:absolute;left:4974;top:8;width:16;height:2" coordorigin="4974,8" coordsize="16,0" path="m4974,8l4990,8e" filled="false" stroked="true" strokeweight=".80090pt" strokecolor="#004400">
                <v:path arrowok="t"/>
              </v:shape>
            </v:group>
            <v:group style="position:absolute;left:5006;top:8;width:16;height:2" coordorigin="5006,8" coordsize="16,2">
              <v:shape style="position:absolute;left:5006;top:8;width:16;height:2" coordorigin="5006,8" coordsize="16,0" path="m5006,8l5022,8e" filled="false" stroked="true" strokeweight=".80090pt" strokecolor="#004400">
                <v:path arrowok="t"/>
              </v:shape>
            </v:group>
            <v:group style="position:absolute;left:5038;top:8;width:16;height:2" coordorigin="5038,8" coordsize="16,2">
              <v:shape style="position:absolute;left:5038;top:8;width:16;height:2" coordorigin="5038,8" coordsize="16,0" path="m5038,8l5054,8e" filled="false" stroked="true" strokeweight=".80090pt" strokecolor="#004400">
                <v:path arrowok="t"/>
              </v:shape>
            </v:group>
            <v:group style="position:absolute;left:5070;top:8;width:16;height:2" coordorigin="5070,8" coordsize="16,2">
              <v:shape style="position:absolute;left:5070;top:8;width:16;height:2" coordorigin="5070,8" coordsize="16,0" path="m5070,8l5086,8e" filled="false" stroked="true" strokeweight=".80090pt" strokecolor="#004400">
                <v:path arrowok="t"/>
              </v:shape>
            </v:group>
            <v:group style="position:absolute;left:5102;top:8;width:16;height:2" coordorigin="5102,8" coordsize="16,2">
              <v:shape style="position:absolute;left:5102;top:8;width:16;height:2" coordorigin="5102,8" coordsize="16,0" path="m5102,8l5118,8e" filled="false" stroked="true" strokeweight=".80090pt" strokecolor="#004400">
                <v:path arrowok="t"/>
              </v:shape>
            </v:group>
            <v:group style="position:absolute;left:5134;top:8;width:16;height:2" coordorigin="5134,8" coordsize="16,2">
              <v:shape style="position:absolute;left:5134;top:8;width:16;height:2" coordorigin="5134,8" coordsize="16,0" path="m5134,8l5150,8e" filled="false" stroked="true" strokeweight=".80090pt" strokecolor="#004400">
                <v:path arrowok="t"/>
              </v:shape>
            </v:group>
            <v:group style="position:absolute;left:5166;top:8;width:16;height:2" coordorigin="5166,8" coordsize="16,2">
              <v:shape style="position:absolute;left:5166;top:8;width:16;height:2" coordorigin="5166,8" coordsize="16,0" path="m5166,8l5182,8e" filled="false" stroked="true" strokeweight=".80090pt" strokecolor="#004400">
                <v:path arrowok="t"/>
              </v:shape>
            </v:group>
            <v:group style="position:absolute;left:5198;top:8;width:16;height:2" coordorigin="5198,8" coordsize="16,2">
              <v:shape style="position:absolute;left:5198;top:8;width:16;height:2" coordorigin="5198,8" coordsize="16,0" path="m5198,8l5214,8e" filled="false" stroked="true" strokeweight=".80090pt" strokecolor="#004400">
                <v:path arrowok="t"/>
              </v:shape>
            </v:group>
            <v:group style="position:absolute;left:5230;top:8;width:16;height:2" coordorigin="5230,8" coordsize="16,2">
              <v:shape style="position:absolute;left:5230;top:8;width:16;height:2" coordorigin="5230,8" coordsize="16,0" path="m5230,8l5246,8e" filled="false" stroked="true" strokeweight=".80090pt" strokecolor="#004400">
                <v:path arrowok="t"/>
              </v:shape>
            </v:group>
            <v:group style="position:absolute;left:5262;top:8;width:16;height:2" coordorigin="5262,8" coordsize="16,2">
              <v:shape style="position:absolute;left:5262;top:8;width:16;height:2" coordorigin="5262,8" coordsize="16,0" path="m5262,8l5278,8e" filled="false" stroked="true" strokeweight=".80090pt" strokecolor="#004400">
                <v:path arrowok="t"/>
              </v:shape>
            </v:group>
            <v:group style="position:absolute;left:5294;top:8;width:16;height:2" coordorigin="5294,8" coordsize="16,2">
              <v:shape style="position:absolute;left:5294;top:8;width:16;height:2" coordorigin="5294,8" coordsize="16,0" path="m5294,8l5310,8e" filled="false" stroked="true" strokeweight=".80090pt" strokecolor="#004400">
                <v:path arrowok="t"/>
              </v:shape>
            </v:group>
            <v:group style="position:absolute;left:5326;top:8;width:16;height:2" coordorigin="5326,8" coordsize="16,2">
              <v:shape style="position:absolute;left:5326;top:8;width:16;height:2" coordorigin="5326,8" coordsize="16,0" path="m5326,8l5342,8e" filled="false" stroked="true" strokeweight=".80090pt" strokecolor="#004400">
                <v:path arrowok="t"/>
              </v:shape>
            </v:group>
            <v:group style="position:absolute;left:5358;top:8;width:16;height:2" coordorigin="5358,8" coordsize="16,2">
              <v:shape style="position:absolute;left:5358;top:8;width:16;height:2" coordorigin="5358,8" coordsize="16,0" path="m5358,8l5374,8e" filled="false" stroked="true" strokeweight=".80090pt" strokecolor="#004400">
                <v:path arrowok="t"/>
              </v:shape>
            </v:group>
            <v:group style="position:absolute;left:5390;top:8;width:16;height:2" coordorigin="5390,8" coordsize="16,2">
              <v:shape style="position:absolute;left:5390;top:8;width:16;height:2" coordorigin="5390,8" coordsize="16,0" path="m5390,8l5406,8e" filled="false" stroked="true" strokeweight=".80090pt" strokecolor="#004400">
                <v:path arrowok="t"/>
              </v:shape>
            </v:group>
            <v:group style="position:absolute;left:5422;top:8;width:16;height:2" coordorigin="5422,8" coordsize="16,2">
              <v:shape style="position:absolute;left:5422;top:8;width:16;height:2" coordorigin="5422,8" coordsize="16,0" path="m5422,8l5438,8e" filled="false" stroked="true" strokeweight=".80090pt" strokecolor="#004400">
                <v:path arrowok="t"/>
              </v:shape>
            </v:group>
            <v:group style="position:absolute;left:5454;top:8;width:16;height:2" coordorigin="5454,8" coordsize="16,2">
              <v:shape style="position:absolute;left:5454;top:8;width:16;height:2" coordorigin="5454,8" coordsize="16,0" path="m5454,8l5470,8e" filled="false" stroked="true" strokeweight=".80090pt" strokecolor="#004400">
                <v:path arrowok="t"/>
              </v:shape>
            </v:group>
            <v:group style="position:absolute;left:5486;top:8;width:16;height:2" coordorigin="5486,8" coordsize="16,2">
              <v:shape style="position:absolute;left:5486;top:8;width:16;height:2" coordorigin="5486,8" coordsize="16,0" path="m5486,8l5502,8e" filled="false" stroked="true" strokeweight=".80090pt" strokecolor="#004400">
                <v:path arrowok="t"/>
              </v:shape>
            </v:group>
            <v:group style="position:absolute;left:5518;top:8;width:16;height:2" coordorigin="5518,8" coordsize="16,2">
              <v:shape style="position:absolute;left:5518;top:8;width:16;height:2" coordorigin="5518,8" coordsize="16,0" path="m5518,8l5534,8e" filled="false" stroked="true" strokeweight=".80090pt" strokecolor="#004400">
                <v:path arrowok="t"/>
              </v:shape>
            </v:group>
            <v:group style="position:absolute;left:5550;top:8;width:16;height:2" coordorigin="5550,8" coordsize="16,2">
              <v:shape style="position:absolute;left:5550;top:8;width:16;height:2" coordorigin="5550,8" coordsize="16,0" path="m5550,8l5566,8e" filled="false" stroked="true" strokeweight=".80090pt" strokecolor="#004400">
                <v:path arrowok="t"/>
              </v:shape>
            </v:group>
            <v:group style="position:absolute;left:5582;top:8;width:16;height:2" coordorigin="5582,8" coordsize="16,2">
              <v:shape style="position:absolute;left:5582;top:8;width:16;height:2" coordorigin="5582,8" coordsize="16,0" path="m5582,8l5598,8e" filled="false" stroked="true" strokeweight=".80090pt" strokecolor="#004400">
                <v:path arrowok="t"/>
              </v:shape>
            </v:group>
            <v:group style="position:absolute;left:5614;top:8;width:16;height:2" coordorigin="5614,8" coordsize="16,2">
              <v:shape style="position:absolute;left:5614;top:8;width:16;height:2" coordorigin="5614,8" coordsize="16,0" path="m5614,8l5630,8e" filled="false" stroked="true" strokeweight=".80090pt" strokecolor="#004400">
                <v:path arrowok="t"/>
              </v:shape>
            </v:group>
            <v:group style="position:absolute;left:5646;top:8;width:16;height:2" coordorigin="5646,8" coordsize="16,2">
              <v:shape style="position:absolute;left:5646;top:8;width:16;height:2" coordorigin="5646,8" coordsize="16,0" path="m5646,8l5662,8e" filled="false" stroked="true" strokeweight=".80090pt" strokecolor="#004400">
                <v:path arrowok="t"/>
              </v:shape>
            </v:group>
            <v:group style="position:absolute;left:5678;top:8;width:16;height:2" coordorigin="5678,8" coordsize="16,2">
              <v:shape style="position:absolute;left:5678;top:8;width:16;height:2" coordorigin="5678,8" coordsize="16,0" path="m5678,8l5694,8e" filled="false" stroked="true" strokeweight=".80090pt" strokecolor="#004400">
                <v:path arrowok="t"/>
              </v:shape>
            </v:group>
            <v:group style="position:absolute;left:5710;top:8;width:16;height:2" coordorigin="5710,8" coordsize="16,2">
              <v:shape style="position:absolute;left:5710;top:8;width:16;height:2" coordorigin="5710,8" coordsize="16,0" path="m5710,8l5726,8e" filled="false" stroked="true" strokeweight=".80090pt" strokecolor="#004400">
                <v:path arrowok="t"/>
              </v:shape>
            </v:group>
            <v:group style="position:absolute;left:5742;top:8;width:16;height:2" coordorigin="5742,8" coordsize="16,2">
              <v:shape style="position:absolute;left:5742;top:8;width:16;height:2" coordorigin="5742,8" coordsize="16,0" path="m5742,8l5758,8e" filled="false" stroked="true" strokeweight=".80090pt" strokecolor="#004400">
                <v:path arrowok="t"/>
              </v:shape>
            </v:group>
            <v:group style="position:absolute;left:5774;top:8;width:16;height:2" coordorigin="5774,8" coordsize="16,2">
              <v:shape style="position:absolute;left:5774;top:8;width:16;height:2" coordorigin="5774,8" coordsize="16,0" path="m5774,8l5791,8e" filled="false" stroked="true" strokeweight=".80090pt" strokecolor="#004400">
                <v:path arrowok="t"/>
              </v:shape>
            </v:group>
            <v:group style="position:absolute;left:5807;top:8;width:16;height:2" coordorigin="5807,8" coordsize="16,2">
              <v:shape style="position:absolute;left:5807;top:8;width:16;height:2" coordorigin="5807,8" coordsize="16,0" path="m5807,8l5823,8e" filled="false" stroked="true" strokeweight=".80090pt" strokecolor="#004400">
                <v:path arrowok="t"/>
              </v:shape>
            </v:group>
            <v:group style="position:absolute;left:5839;top:8;width:16;height:2" coordorigin="5839,8" coordsize="16,2">
              <v:shape style="position:absolute;left:5839;top:8;width:16;height:2" coordorigin="5839,8" coordsize="16,0" path="m5839,8l5855,8e" filled="false" stroked="true" strokeweight=".80090pt" strokecolor="#004400">
                <v:path arrowok="t"/>
              </v:shape>
            </v:group>
            <v:group style="position:absolute;left:5871;top:8;width:16;height:2" coordorigin="5871,8" coordsize="16,2">
              <v:shape style="position:absolute;left:5871;top:8;width:16;height:2" coordorigin="5871,8" coordsize="16,0" path="m5871,8l5887,8e" filled="false" stroked="true" strokeweight=".80090pt" strokecolor="#004400">
                <v:path arrowok="t"/>
              </v:shape>
            </v:group>
            <v:group style="position:absolute;left:5903;top:8;width:16;height:2" coordorigin="5903,8" coordsize="16,2">
              <v:shape style="position:absolute;left:5903;top:8;width:16;height:2" coordorigin="5903,8" coordsize="16,0" path="m5903,8l5919,8e" filled="false" stroked="true" strokeweight=".80090pt" strokecolor="#004400">
                <v:path arrowok="t"/>
              </v:shape>
            </v:group>
            <v:group style="position:absolute;left:5935;top:8;width:16;height:2" coordorigin="5935,8" coordsize="16,2">
              <v:shape style="position:absolute;left:5935;top:8;width:16;height:2" coordorigin="5935,8" coordsize="16,0" path="m5935,8l5951,8e" filled="false" stroked="true" strokeweight=".80090pt" strokecolor="#004400">
                <v:path arrowok="t"/>
              </v:shape>
            </v:group>
            <v:group style="position:absolute;left:5967;top:8;width:16;height:2" coordorigin="5967,8" coordsize="16,2">
              <v:shape style="position:absolute;left:5967;top:8;width:16;height:2" coordorigin="5967,8" coordsize="16,0" path="m5967,8l5983,8e" filled="false" stroked="true" strokeweight=".80090pt" strokecolor="#004400">
                <v:path arrowok="t"/>
              </v:shape>
            </v:group>
            <v:group style="position:absolute;left:5999;top:8;width:16;height:2" coordorigin="5999,8" coordsize="16,2">
              <v:shape style="position:absolute;left:5999;top:8;width:16;height:2" coordorigin="5999,8" coordsize="16,0" path="m5999,8l6015,8e" filled="false" stroked="true" strokeweight=".80090pt" strokecolor="#004400">
                <v:path arrowok="t"/>
              </v:shape>
            </v:group>
            <v:group style="position:absolute;left:6031;top:8;width:16;height:2" coordorigin="6031,8" coordsize="16,2">
              <v:shape style="position:absolute;left:6031;top:8;width:16;height:2" coordorigin="6031,8" coordsize="16,0" path="m6031,8l6047,8e" filled="false" stroked="true" strokeweight=".80090pt" strokecolor="#004400">
                <v:path arrowok="t"/>
              </v:shape>
            </v:group>
            <v:group style="position:absolute;left:6063;top:8;width:16;height:2" coordorigin="6063,8" coordsize="16,2">
              <v:shape style="position:absolute;left:6063;top:8;width:16;height:2" coordorigin="6063,8" coordsize="16,0" path="m6063,8l6079,8e" filled="false" stroked="true" strokeweight=".80090pt" strokecolor="#004400">
                <v:path arrowok="t"/>
              </v:shape>
            </v:group>
            <v:group style="position:absolute;left:6095;top:8;width:16;height:2" coordorigin="6095,8" coordsize="16,2">
              <v:shape style="position:absolute;left:6095;top:8;width:16;height:2" coordorigin="6095,8" coordsize="16,0" path="m6095,8l6111,8e" filled="false" stroked="true" strokeweight=".80090pt" strokecolor="#004400">
                <v:path arrowok="t"/>
              </v:shape>
            </v:group>
            <v:group style="position:absolute;left:6127;top:8;width:16;height:2" coordorigin="6127,8" coordsize="16,2">
              <v:shape style="position:absolute;left:6127;top:8;width:16;height:2" coordorigin="6127,8" coordsize="16,0" path="m6127,8l6143,8e" filled="false" stroked="true" strokeweight=".80090pt" strokecolor="#004400">
                <v:path arrowok="t"/>
              </v:shape>
            </v:group>
            <v:group style="position:absolute;left:6159;top:8;width:16;height:2" coordorigin="6159,8" coordsize="16,2">
              <v:shape style="position:absolute;left:6159;top:8;width:16;height:2" coordorigin="6159,8" coordsize="16,0" path="m6159,8l6175,8e" filled="false" stroked="true" strokeweight=".80090pt" strokecolor="#004400">
                <v:path arrowok="t"/>
              </v:shape>
            </v:group>
            <v:group style="position:absolute;left:6191;top:8;width:16;height:2" coordorigin="6191,8" coordsize="16,2">
              <v:shape style="position:absolute;left:6191;top:8;width:16;height:2" coordorigin="6191,8" coordsize="16,0" path="m6191,8l6207,8e" filled="false" stroked="true" strokeweight=".80090pt" strokecolor="#004400">
                <v:path arrowok="t"/>
              </v:shape>
            </v:group>
            <v:group style="position:absolute;left:6223;top:8;width:16;height:2" coordorigin="6223,8" coordsize="16,2">
              <v:shape style="position:absolute;left:6223;top:8;width:16;height:2" coordorigin="6223,8" coordsize="16,0" path="m6223,8l6239,8e" filled="false" stroked="true" strokeweight=".80090pt" strokecolor="#004400">
                <v:path arrowok="t"/>
              </v:shape>
            </v:group>
            <v:group style="position:absolute;left:6255;top:8;width:16;height:2" coordorigin="6255,8" coordsize="16,2">
              <v:shape style="position:absolute;left:6255;top:8;width:16;height:2" coordorigin="6255,8" coordsize="16,0" path="m6255,8l6271,8e" filled="false" stroked="true" strokeweight=".80090pt" strokecolor="#004400">
                <v:path arrowok="t"/>
              </v:shape>
            </v:group>
            <v:group style="position:absolute;left:6287;top:8;width:16;height:2" coordorigin="6287,8" coordsize="16,2">
              <v:shape style="position:absolute;left:6287;top:8;width:16;height:2" coordorigin="6287,8" coordsize="16,0" path="m6287,8l6303,8e" filled="false" stroked="true" strokeweight=".80090pt" strokecolor="#004400">
                <v:path arrowok="t"/>
              </v:shape>
            </v:group>
            <v:group style="position:absolute;left:6319;top:8;width:16;height:2" coordorigin="6319,8" coordsize="16,2">
              <v:shape style="position:absolute;left:6319;top:8;width:16;height:2" coordorigin="6319,8" coordsize="16,0" path="m6319,8l6335,8e" filled="false" stroked="true" strokeweight=".80090pt" strokecolor="#004400">
                <v:path arrowok="t"/>
              </v:shape>
            </v:group>
            <v:group style="position:absolute;left:6351;top:8;width:16;height:2" coordorigin="6351,8" coordsize="16,2">
              <v:shape style="position:absolute;left:6351;top:8;width:16;height:2" coordorigin="6351,8" coordsize="16,0" path="m6351,8l6367,8e" filled="false" stroked="true" strokeweight=".80090pt" strokecolor="#004400">
                <v:path arrowok="t"/>
              </v:shape>
            </v:group>
            <v:group style="position:absolute;left:6383;top:8;width:16;height:2" coordorigin="6383,8" coordsize="16,2">
              <v:shape style="position:absolute;left:6383;top:8;width:16;height:2" coordorigin="6383,8" coordsize="16,0" path="m6383,8l6399,8e" filled="false" stroked="true" strokeweight=".80090pt" strokecolor="#004400">
                <v:path arrowok="t"/>
              </v:shape>
            </v:group>
            <v:group style="position:absolute;left:6415;top:8;width:16;height:2" coordorigin="6415,8" coordsize="16,2">
              <v:shape style="position:absolute;left:6415;top:8;width:16;height:2" coordorigin="6415,8" coordsize="16,0" path="m6415,8l6431,8e" filled="false" stroked="true" strokeweight=".80090pt" strokecolor="#004400">
                <v:path arrowok="t"/>
              </v:shape>
            </v:group>
            <v:group style="position:absolute;left:6447;top:8;width:16;height:2" coordorigin="6447,8" coordsize="16,2">
              <v:shape style="position:absolute;left:6447;top:8;width:16;height:2" coordorigin="6447,8" coordsize="16,0" path="m6447,8l6463,8e" filled="false" stroked="true" strokeweight=".80090pt" strokecolor="#004400">
                <v:path arrowok="t"/>
              </v:shape>
            </v:group>
            <v:group style="position:absolute;left:6479;top:8;width:16;height:2" coordorigin="6479,8" coordsize="16,2">
              <v:shape style="position:absolute;left:6479;top:8;width:16;height:2" coordorigin="6479,8" coordsize="16,0" path="m6479,8l6495,8e" filled="false" stroked="true" strokeweight=".80090pt" strokecolor="#004400">
                <v:path arrowok="t"/>
              </v:shape>
            </v:group>
            <v:group style="position:absolute;left:6511;top:8;width:16;height:2" coordorigin="6511,8" coordsize="16,2">
              <v:shape style="position:absolute;left:6511;top:8;width:16;height:2" coordorigin="6511,8" coordsize="16,0" path="m6511,8l6527,8e" filled="false" stroked="true" strokeweight=".80090pt" strokecolor="#004400">
                <v:path arrowok="t"/>
              </v:shape>
            </v:group>
            <v:group style="position:absolute;left:6543;top:8;width:16;height:2" coordorigin="6543,8" coordsize="16,2">
              <v:shape style="position:absolute;left:6543;top:8;width:16;height:2" coordorigin="6543,8" coordsize="16,0" path="m6543,8l6559,8e" filled="false" stroked="true" strokeweight=".80090pt" strokecolor="#004400">
                <v:path arrowok="t"/>
              </v:shape>
            </v:group>
            <v:group style="position:absolute;left:6575;top:8;width:16;height:2" coordorigin="6575,8" coordsize="16,2">
              <v:shape style="position:absolute;left:6575;top:8;width:16;height:2" coordorigin="6575,8" coordsize="16,0" path="m6575,8l6591,8e" filled="false" stroked="true" strokeweight=".80090pt" strokecolor="#004400">
                <v:path arrowok="t"/>
              </v:shape>
            </v:group>
            <v:group style="position:absolute;left:6607;top:8;width:16;height:2" coordorigin="6607,8" coordsize="16,2">
              <v:shape style="position:absolute;left:6607;top:8;width:16;height:2" coordorigin="6607,8" coordsize="16,0" path="m6607,8l6623,8e" filled="false" stroked="true" strokeweight=".80090pt" strokecolor="#004400">
                <v:path arrowok="t"/>
              </v:shape>
            </v:group>
            <v:group style="position:absolute;left:6639;top:8;width:16;height:2" coordorigin="6639,8" coordsize="16,2">
              <v:shape style="position:absolute;left:6639;top:8;width:16;height:2" coordorigin="6639,8" coordsize="16,0" path="m6639,8l6655,8e" filled="false" stroked="true" strokeweight=".80090pt" strokecolor="#004400">
                <v:path arrowok="t"/>
              </v:shape>
            </v:group>
            <v:group style="position:absolute;left:6671;top:8;width:16;height:2" coordorigin="6671,8" coordsize="16,2">
              <v:shape style="position:absolute;left:6671;top:8;width:16;height:2" coordorigin="6671,8" coordsize="16,0" path="m6671,8l6688,8e" filled="false" stroked="true" strokeweight=".80090pt" strokecolor="#004400">
                <v:path arrowok="t"/>
              </v:shape>
            </v:group>
            <v:group style="position:absolute;left:6704;top:8;width:16;height:2" coordorigin="6704,8" coordsize="16,2">
              <v:shape style="position:absolute;left:6704;top:8;width:16;height:2" coordorigin="6704,8" coordsize="16,0" path="m6704,8l6720,8e" filled="false" stroked="true" strokeweight=".80090pt" strokecolor="#004400">
                <v:path arrowok="t"/>
              </v:shape>
            </v:group>
            <v:group style="position:absolute;left:6736;top:8;width:16;height:2" coordorigin="6736,8" coordsize="16,2">
              <v:shape style="position:absolute;left:6736;top:8;width:16;height:2" coordorigin="6736,8" coordsize="16,0" path="m6736,8l6752,8e" filled="false" stroked="true" strokeweight=".80090pt" strokecolor="#004400">
                <v:path arrowok="t"/>
              </v:shape>
            </v:group>
            <v:group style="position:absolute;left:6768;top:8;width:16;height:2" coordorigin="6768,8" coordsize="16,2">
              <v:shape style="position:absolute;left:6768;top:8;width:16;height:2" coordorigin="6768,8" coordsize="16,0" path="m6768,8l6784,8e" filled="false" stroked="true" strokeweight=".80090pt" strokecolor="#004400">
                <v:path arrowok="t"/>
              </v:shape>
            </v:group>
            <v:group style="position:absolute;left:6800;top:8;width:16;height:2" coordorigin="6800,8" coordsize="16,2">
              <v:shape style="position:absolute;left:6800;top:8;width:16;height:2" coordorigin="6800,8" coordsize="16,0" path="m6800,8l6816,8e" filled="false" stroked="true" strokeweight=".80090pt" strokecolor="#004400">
                <v:path arrowok="t"/>
              </v:shape>
            </v:group>
            <v:group style="position:absolute;left:6832;top:8;width:16;height:2" coordorigin="6832,8" coordsize="16,2">
              <v:shape style="position:absolute;left:6832;top:8;width:16;height:2" coordorigin="6832,8" coordsize="16,0" path="m6832,8l6848,8e" filled="false" stroked="true" strokeweight=".80090pt" strokecolor="#004400">
                <v:path arrowok="t"/>
              </v:shape>
            </v:group>
            <v:group style="position:absolute;left:6864;top:8;width:16;height:2" coordorigin="6864,8" coordsize="16,2">
              <v:shape style="position:absolute;left:6864;top:8;width:16;height:2" coordorigin="6864,8" coordsize="16,0" path="m6864,8l6880,8e" filled="false" stroked="true" strokeweight=".80090pt" strokecolor="#004400">
                <v:path arrowok="t"/>
              </v:shape>
            </v:group>
            <v:group style="position:absolute;left:6896;top:8;width:16;height:2" coordorigin="6896,8" coordsize="16,2">
              <v:shape style="position:absolute;left:6896;top:8;width:16;height:2" coordorigin="6896,8" coordsize="16,0" path="m6896,8l6912,8e" filled="false" stroked="true" strokeweight=".80090pt" strokecolor="#004400">
                <v:path arrowok="t"/>
              </v:shape>
            </v:group>
            <v:group style="position:absolute;left:6928;top:8;width:16;height:2" coordorigin="6928,8" coordsize="16,2">
              <v:shape style="position:absolute;left:6928;top:8;width:16;height:2" coordorigin="6928,8" coordsize="16,0" path="m6928,8l6944,8e" filled="false" stroked="true" strokeweight=".80090pt" strokecolor="#004400">
                <v:path arrowok="t"/>
              </v:shape>
            </v:group>
            <v:group style="position:absolute;left:6960;top:8;width:16;height:2" coordorigin="6960,8" coordsize="16,2">
              <v:shape style="position:absolute;left:6960;top:8;width:16;height:2" coordorigin="6960,8" coordsize="16,0" path="m6960,8l6976,8e" filled="false" stroked="true" strokeweight=".80090pt" strokecolor="#004400">
                <v:path arrowok="t"/>
              </v:shape>
            </v:group>
            <v:group style="position:absolute;left:6992;top:8;width:16;height:2" coordorigin="6992,8" coordsize="16,2">
              <v:shape style="position:absolute;left:6992;top:8;width:16;height:2" coordorigin="6992,8" coordsize="16,0" path="m6992,8l7008,8e" filled="false" stroked="true" strokeweight=".80090pt" strokecolor="#004400">
                <v:path arrowok="t"/>
              </v:shape>
            </v:group>
            <v:group style="position:absolute;left:7024;top:8;width:16;height:2" coordorigin="7024,8" coordsize="16,2">
              <v:shape style="position:absolute;left:7024;top:8;width:16;height:2" coordorigin="7024,8" coordsize="16,0" path="m7024,8l7040,8e" filled="false" stroked="true" strokeweight=".80090pt" strokecolor="#004400">
                <v:path arrowok="t"/>
              </v:shape>
            </v:group>
            <v:group style="position:absolute;left:7056;top:8;width:16;height:2" coordorigin="7056,8" coordsize="16,2">
              <v:shape style="position:absolute;left:7056;top:8;width:16;height:2" coordorigin="7056,8" coordsize="16,0" path="m7056,8l7072,8e" filled="false" stroked="true" strokeweight=".80090pt" strokecolor="#004400">
                <v:path arrowok="t"/>
              </v:shape>
            </v:group>
            <v:group style="position:absolute;left:7088;top:8;width:16;height:2" coordorigin="7088,8" coordsize="16,2">
              <v:shape style="position:absolute;left:7088;top:8;width:16;height:2" coordorigin="7088,8" coordsize="16,0" path="m7088,8l7104,8e" filled="false" stroked="true" strokeweight=".80090pt" strokecolor="#004400">
                <v:path arrowok="t"/>
              </v:shape>
            </v:group>
            <v:group style="position:absolute;left:7120;top:8;width:16;height:2" coordorigin="7120,8" coordsize="16,2">
              <v:shape style="position:absolute;left:7120;top:8;width:16;height:2" coordorigin="7120,8" coordsize="16,0" path="m7120,8l7136,8e" filled="false" stroked="true" strokeweight=".80090pt" strokecolor="#004400">
                <v:path arrowok="t"/>
              </v:shape>
            </v:group>
            <v:group style="position:absolute;left:7152;top:8;width:16;height:2" coordorigin="7152,8" coordsize="16,2">
              <v:shape style="position:absolute;left:7152;top:8;width:16;height:2" coordorigin="7152,8" coordsize="16,0" path="m7152,8l7168,8e" filled="false" stroked="true" strokeweight=".80090pt" strokecolor="#004400">
                <v:path arrowok="t"/>
              </v:shape>
            </v:group>
            <v:group style="position:absolute;left:7184;top:8;width:16;height:2" coordorigin="7184,8" coordsize="16,2">
              <v:shape style="position:absolute;left:7184;top:8;width:16;height:2" coordorigin="7184,8" coordsize="16,0" path="m7184,8l7200,8e" filled="false" stroked="true" strokeweight=".80090pt" strokecolor="#004400">
                <v:path arrowok="t"/>
              </v:shape>
            </v:group>
            <v:group style="position:absolute;left:7216;top:8;width:16;height:2" coordorigin="7216,8" coordsize="16,2">
              <v:shape style="position:absolute;left:7216;top:8;width:16;height:2" coordorigin="7216,8" coordsize="16,0" path="m7216,8l7232,8e" filled="false" stroked="true" strokeweight=".80090pt" strokecolor="#004400">
                <v:path arrowok="t"/>
              </v:shape>
            </v:group>
            <v:group style="position:absolute;left:7248;top:8;width:16;height:2" coordorigin="7248,8" coordsize="16,2">
              <v:shape style="position:absolute;left:7248;top:8;width:16;height:2" coordorigin="7248,8" coordsize="16,0" path="m7248,8l7264,8e" filled="false" stroked="true" strokeweight=".80090pt" strokecolor="#004400">
                <v:path arrowok="t"/>
              </v:shape>
            </v:group>
            <v:group style="position:absolute;left:7280;top:8;width:16;height:2" coordorigin="7280,8" coordsize="16,2">
              <v:shape style="position:absolute;left:7280;top:8;width:16;height:2" coordorigin="7280,8" coordsize="16,0" path="m7280,8l7296,8e" filled="false" stroked="true" strokeweight=".80090pt" strokecolor="#004400">
                <v:path arrowok="t"/>
              </v:shape>
            </v:group>
            <v:group style="position:absolute;left:7312;top:8;width:16;height:2" coordorigin="7312,8" coordsize="16,2">
              <v:shape style="position:absolute;left:7312;top:8;width:16;height:2" coordorigin="7312,8" coordsize="16,0" path="m7312,8l7328,8e" filled="false" stroked="true" strokeweight=".80090pt" strokecolor="#004400">
                <v:path arrowok="t"/>
              </v:shape>
            </v:group>
            <v:group style="position:absolute;left:7344;top:8;width:16;height:2" coordorigin="7344,8" coordsize="16,2">
              <v:shape style="position:absolute;left:7344;top:8;width:16;height:2" coordorigin="7344,8" coordsize="16,0" path="m7344,8l7360,8e" filled="false" stroked="true" strokeweight=".80090pt" strokecolor="#004400">
                <v:path arrowok="t"/>
              </v:shape>
            </v:group>
            <v:group style="position:absolute;left:7376;top:8;width:16;height:2" coordorigin="7376,8" coordsize="16,2">
              <v:shape style="position:absolute;left:7376;top:8;width:16;height:2" coordorigin="7376,8" coordsize="16,0" path="m7376,8l7392,8e" filled="false" stroked="true" strokeweight=".80090pt" strokecolor="#004400">
                <v:path arrowok="t"/>
              </v:shape>
            </v:group>
            <v:group style="position:absolute;left:7408;top:8;width:16;height:2" coordorigin="7408,8" coordsize="16,2">
              <v:shape style="position:absolute;left:7408;top:8;width:16;height:2" coordorigin="7408,8" coordsize="16,0" path="m7408,8l7424,8e" filled="false" stroked="true" strokeweight=".80090pt" strokecolor="#004400">
                <v:path arrowok="t"/>
              </v:shape>
            </v:group>
            <v:group style="position:absolute;left:7440;top:8;width:16;height:2" coordorigin="7440,8" coordsize="16,2">
              <v:shape style="position:absolute;left:7440;top:8;width:16;height:2" coordorigin="7440,8" coordsize="16,0" path="m7440,8l7456,8e" filled="false" stroked="true" strokeweight=".80090pt" strokecolor="#004400">
                <v:path arrowok="t"/>
              </v:shape>
            </v:group>
            <v:group style="position:absolute;left:7472;top:8;width:16;height:2" coordorigin="7472,8" coordsize="16,2">
              <v:shape style="position:absolute;left:7472;top:8;width:16;height:2" coordorigin="7472,8" coordsize="16,0" path="m7472,8l7488,8e" filled="false" stroked="true" strokeweight=".80090pt" strokecolor="#004400">
                <v:path arrowok="t"/>
              </v:shape>
            </v:group>
            <v:group style="position:absolute;left:7504;top:8;width:16;height:2" coordorigin="7504,8" coordsize="16,2">
              <v:shape style="position:absolute;left:7504;top:8;width:16;height:2" coordorigin="7504,8" coordsize="16,0" path="m7504,8l7520,8e" filled="false" stroked="true" strokeweight=".80090pt" strokecolor="#004400">
                <v:path arrowok="t"/>
              </v:shape>
            </v:group>
            <v:group style="position:absolute;left:7536;top:8;width:16;height:2" coordorigin="7536,8" coordsize="16,2">
              <v:shape style="position:absolute;left:7536;top:8;width:16;height:2" coordorigin="7536,8" coordsize="16,0" path="m7536,8l7552,8e" filled="false" stroked="true" strokeweight=".80090pt" strokecolor="#004400">
                <v:path arrowok="t"/>
              </v:shape>
            </v:group>
            <v:group style="position:absolute;left:7569;top:8;width:16;height:2" coordorigin="7569,8" coordsize="16,2">
              <v:shape style="position:absolute;left:7569;top:8;width:16;height:2" coordorigin="7569,8" coordsize="16,0" path="m7569,8l7585,8e" filled="false" stroked="true" strokeweight=".80090pt" strokecolor="#004400">
                <v:path arrowok="t"/>
              </v:shape>
            </v:group>
            <v:group style="position:absolute;left:7601;top:8;width:16;height:2" coordorigin="7601,8" coordsize="16,2">
              <v:shape style="position:absolute;left:7601;top:8;width:16;height:2" coordorigin="7601,8" coordsize="16,0" path="m7601,8l7617,8e" filled="false" stroked="true" strokeweight=".80090pt" strokecolor="#004400">
                <v:path arrowok="t"/>
              </v:shape>
            </v:group>
            <v:group style="position:absolute;left:7633;top:8;width:16;height:2" coordorigin="7633,8" coordsize="16,2">
              <v:shape style="position:absolute;left:7633;top:8;width:16;height:2" coordorigin="7633,8" coordsize="16,0" path="m7633,8l7649,8e" filled="false" stroked="true" strokeweight=".80090pt" strokecolor="#004400">
                <v:path arrowok="t"/>
              </v:shape>
            </v:group>
            <v:group style="position:absolute;left:7665;top:8;width:16;height:2" coordorigin="7665,8" coordsize="16,2">
              <v:shape style="position:absolute;left:7665;top:8;width:16;height:2" coordorigin="7665,8" coordsize="16,0" path="m7665,8l7681,8e" filled="false" stroked="true" strokeweight=".80090pt" strokecolor="#004400">
                <v:path arrowok="t"/>
              </v:shape>
            </v:group>
            <v:group style="position:absolute;left:7697;top:8;width:16;height:2" coordorigin="7697,8" coordsize="16,2">
              <v:shape style="position:absolute;left:7697;top:8;width:16;height:2" coordorigin="7697,8" coordsize="16,0" path="m7697,8l7713,8e" filled="false" stroked="true" strokeweight=".80090pt" strokecolor="#004400">
                <v:path arrowok="t"/>
              </v:shape>
            </v:group>
            <v:group style="position:absolute;left:7729;top:8;width:16;height:2" coordorigin="7729,8" coordsize="16,2">
              <v:shape style="position:absolute;left:7729;top:8;width:16;height:2" coordorigin="7729,8" coordsize="16,0" path="m7729,8l7745,8e" filled="false" stroked="true" strokeweight=".80090pt" strokecolor="#004400">
                <v:path arrowok="t"/>
              </v:shape>
            </v:group>
            <v:group style="position:absolute;left:7761;top:8;width:16;height:2" coordorigin="7761,8" coordsize="16,2">
              <v:shape style="position:absolute;left:7761;top:8;width:16;height:2" coordorigin="7761,8" coordsize="16,0" path="m7761,8l7777,8e" filled="false" stroked="true" strokeweight=".80090pt" strokecolor="#004400">
                <v:path arrowok="t"/>
              </v:shape>
            </v:group>
            <v:group style="position:absolute;left:7793;top:8;width:16;height:2" coordorigin="7793,8" coordsize="16,2">
              <v:shape style="position:absolute;left:7793;top:8;width:16;height:2" coordorigin="7793,8" coordsize="16,0" path="m7793,8l7809,8e" filled="false" stroked="true" strokeweight=".80090pt" strokecolor="#004400">
                <v:path arrowok="t"/>
              </v:shape>
            </v:group>
            <v:group style="position:absolute;left:7825;top:8;width:16;height:2" coordorigin="7825,8" coordsize="16,2">
              <v:shape style="position:absolute;left:7825;top:8;width:16;height:2" coordorigin="7825,8" coordsize="16,0" path="m7825,8l7841,8e" filled="false" stroked="true" strokeweight=".80090pt" strokecolor="#004400">
                <v:path arrowok="t"/>
              </v:shape>
            </v:group>
            <v:group style="position:absolute;left:7857;top:8;width:16;height:2" coordorigin="7857,8" coordsize="16,2">
              <v:shape style="position:absolute;left:7857;top:8;width:16;height:2" coordorigin="7857,8" coordsize="16,0" path="m7857,8l7873,8e" filled="false" stroked="true" strokeweight=".80090pt" strokecolor="#004400">
                <v:path arrowok="t"/>
              </v:shape>
            </v:group>
            <v:group style="position:absolute;left:7889;top:8;width:16;height:2" coordorigin="7889,8" coordsize="16,2">
              <v:shape style="position:absolute;left:7889;top:8;width:16;height:2" coordorigin="7889,8" coordsize="16,0" path="m7889,8l7905,8e" filled="false" stroked="true" strokeweight=".80090pt" strokecolor="#004400">
                <v:path arrowok="t"/>
              </v:shape>
            </v:group>
            <v:group style="position:absolute;left:7921;top:8;width:16;height:2" coordorigin="7921,8" coordsize="16,2">
              <v:shape style="position:absolute;left:7921;top:8;width:16;height:2" coordorigin="7921,8" coordsize="16,0" path="m7921,8l7937,8e" filled="false" stroked="true" strokeweight=".80090pt" strokecolor="#004400">
                <v:path arrowok="t"/>
              </v:shape>
            </v:group>
            <v:group style="position:absolute;left:7953;top:8;width:16;height:2" coordorigin="7953,8" coordsize="16,2">
              <v:shape style="position:absolute;left:7953;top:8;width:16;height:2" coordorigin="7953,8" coordsize="16,0" path="m7953,8l7969,8e" filled="false" stroked="true" strokeweight=".80090pt" strokecolor="#004400">
                <v:path arrowok="t"/>
              </v:shape>
            </v:group>
            <v:group style="position:absolute;left:7985;top:8;width:16;height:2" coordorigin="7985,8" coordsize="16,2">
              <v:shape style="position:absolute;left:7985;top:8;width:16;height:2" coordorigin="7985,8" coordsize="16,0" path="m7985,8l8001,8e" filled="false" stroked="true" strokeweight=".80090pt" strokecolor="#004400">
                <v:path arrowok="t"/>
              </v:shape>
            </v:group>
            <v:group style="position:absolute;left:8017;top:8;width:16;height:2" coordorigin="8017,8" coordsize="16,2">
              <v:shape style="position:absolute;left:8017;top:8;width:16;height:2" coordorigin="8017,8" coordsize="16,0" path="m8017,8l8033,8e" filled="false" stroked="true" strokeweight=".80090pt" strokecolor="#004400">
                <v:path arrowok="t"/>
              </v:shape>
            </v:group>
            <v:group style="position:absolute;left:8049;top:8;width:16;height:2" coordorigin="8049,8" coordsize="16,2">
              <v:shape style="position:absolute;left:8049;top:8;width:16;height:2" coordorigin="8049,8" coordsize="16,0" path="m8049,8l8065,8e" filled="false" stroked="true" strokeweight=".80090pt" strokecolor="#004400">
                <v:path arrowok="t"/>
              </v:shape>
            </v:group>
            <v:group style="position:absolute;left:8081;top:8;width:16;height:2" coordorigin="8081,8" coordsize="16,2">
              <v:shape style="position:absolute;left:8081;top:8;width:16;height:2" coordorigin="8081,8" coordsize="16,0" path="m8081,8l8097,8e" filled="false" stroked="true" strokeweight=".80090pt" strokecolor="#004400">
                <v:path arrowok="t"/>
              </v:shape>
            </v:group>
            <v:group style="position:absolute;left:8113;top:8;width:16;height:2" coordorigin="8113,8" coordsize="16,2">
              <v:shape style="position:absolute;left:8113;top:8;width:16;height:2" coordorigin="8113,8" coordsize="16,0" path="m8113,8l8129,8e" filled="false" stroked="true" strokeweight=".80090pt" strokecolor="#004400">
                <v:path arrowok="t"/>
              </v:shape>
            </v:group>
            <v:group style="position:absolute;left:8145;top:8;width:16;height:2" coordorigin="8145,8" coordsize="16,2">
              <v:shape style="position:absolute;left:8145;top:8;width:16;height:2" coordorigin="8145,8" coordsize="16,0" path="m8145,8l8161,8e" filled="false" stroked="true" strokeweight=".80090pt" strokecolor="#004400">
                <v:path arrowok="t"/>
              </v:shape>
            </v:group>
            <v:group style="position:absolute;left:8177;top:8;width:16;height:2" coordorigin="8177,8" coordsize="16,2">
              <v:shape style="position:absolute;left:8177;top:8;width:16;height:2" coordorigin="8177,8" coordsize="16,0" path="m8177,8l8193,8e" filled="false" stroked="true" strokeweight=".80090pt" strokecolor="#004400">
                <v:path arrowok="t"/>
              </v:shape>
            </v:group>
            <v:group style="position:absolute;left:8209;top:8;width:16;height:2" coordorigin="8209,8" coordsize="16,2">
              <v:shape style="position:absolute;left:8209;top:8;width:16;height:2" coordorigin="8209,8" coordsize="16,0" path="m8209,8l8225,8e" filled="false" stroked="true" strokeweight=".80090pt" strokecolor="#004400">
                <v:path arrowok="t"/>
              </v:shape>
            </v:group>
            <v:group style="position:absolute;left:8241;top:8;width:16;height:2" coordorigin="8241,8" coordsize="16,2">
              <v:shape style="position:absolute;left:8241;top:8;width:16;height:2" coordorigin="8241,8" coordsize="16,0" path="m8241,8l8257,8e" filled="false" stroked="true" strokeweight=".80090pt" strokecolor="#004400">
                <v:path arrowok="t"/>
              </v:shape>
            </v:group>
            <v:group style="position:absolute;left:8273;top:8;width:16;height:2" coordorigin="8273,8" coordsize="16,2">
              <v:shape style="position:absolute;left:8273;top:8;width:16;height:2" coordorigin="8273,8" coordsize="16,0" path="m8273,8l8289,8e" filled="false" stroked="true" strokeweight=".80090pt" strokecolor="#004400">
                <v:path arrowok="t"/>
              </v:shape>
            </v:group>
            <v:group style="position:absolute;left:8305;top:8;width:16;height:2" coordorigin="8305,8" coordsize="16,2">
              <v:shape style="position:absolute;left:8305;top:8;width:16;height:2" coordorigin="8305,8" coordsize="16,0" path="m8305,8l8321,8e" filled="false" stroked="true" strokeweight=".80090pt" strokecolor="#004400">
                <v:path arrowok="t"/>
              </v:shape>
            </v:group>
            <v:group style="position:absolute;left:8337;top:8;width:16;height:2" coordorigin="8337,8" coordsize="16,2">
              <v:shape style="position:absolute;left:8337;top:8;width:16;height:2" coordorigin="8337,8" coordsize="16,0" path="m8337,8l8353,8e" filled="false" stroked="true" strokeweight=".80090pt" strokecolor="#004400">
                <v:path arrowok="t"/>
              </v:shape>
            </v:group>
            <v:group style="position:absolute;left:8369;top:8;width:16;height:2" coordorigin="8369,8" coordsize="16,2">
              <v:shape style="position:absolute;left:8369;top:8;width:16;height:2" coordorigin="8369,8" coordsize="16,0" path="m8369,8l8385,8e" filled="false" stroked="true" strokeweight=".80090pt" strokecolor="#004400">
                <v:path arrowok="t"/>
              </v:shape>
            </v:group>
            <v:group style="position:absolute;left:8401;top:8;width:16;height:2" coordorigin="8401,8" coordsize="16,2">
              <v:shape style="position:absolute;left:8401;top:8;width:16;height:2" coordorigin="8401,8" coordsize="16,0" path="m8401,8l8417,8e" filled="false" stroked="true" strokeweight=".80090pt" strokecolor="#004400">
                <v:path arrowok="t"/>
              </v:shape>
            </v:group>
            <v:group style="position:absolute;left:8433;top:8;width:16;height:2" coordorigin="8433,8" coordsize="16,2">
              <v:shape style="position:absolute;left:8433;top:8;width:16;height:2" coordorigin="8433,8" coordsize="16,0" path="m8433,8l8449,8e" filled="false" stroked="true" strokeweight=".80090pt" strokecolor="#004400">
                <v:path arrowok="t"/>
              </v:shape>
            </v:group>
            <v:group style="position:absolute;left:8466;top:8;width:16;height:2" coordorigin="8466,8" coordsize="16,2">
              <v:shape style="position:absolute;left:8466;top:8;width:16;height:2" coordorigin="8466,8" coordsize="16,0" path="m8466,8l8482,8e" filled="false" stroked="true" strokeweight=".80090pt" strokecolor="#004400">
                <v:path arrowok="t"/>
              </v:shape>
            </v:group>
            <v:group style="position:absolute;left:8498;top:8;width:16;height:2" coordorigin="8498,8" coordsize="16,2">
              <v:shape style="position:absolute;left:8498;top:8;width:16;height:2" coordorigin="8498,8" coordsize="16,0" path="m8498,8l8514,8e" filled="false" stroked="true" strokeweight=".80090pt" strokecolor="#004400">
                <v:path arrowok="t"/>
              </v:shape>
            </v:group>
            <v:group style="position:absolute;left:8530;top:8;width:16;height:2" coordorigin="8530,8" coordsize="16,2">
              <v:shape style="position:absolute;left:8530;top:8;width:16;height:2" coordorigin="8530,8" coordsize="16,0" path="m8530,8l8546,8e" filled="false" stroked="true" strokeweight=".80090pt" strokecolor="#004400">
                <v:path arrowok="t"/>
              </v:shape>
            </v:group>
            <v:group style="position:absolute;left:8562;top:8;width:16;height:2" coordorigin="8562,8" coordsize="16,2">
              <v:shape style="position:absolute;left:8562;top:8;width:16;height:2" coordorigin="8562,8" coordsize="16,0" path="m8562,8l8578,8e" filled="false" stroked="true" strokeweight=".80090pt" strokecolor="#004400">
                <v:path arrowok="t"/>
              </v:shape>
            </v:group>
            <v:group style="position:absolute;left:8594;top:8;width:16;height:2" coordorigin="8594,8" coordsize="16,2">
              <v:shape style="position:absolute;left:8594;top:8;width:16;height:2" coordorigin="8594,8" coordsize="16,0" path="m8594,8l8610,8e" filled="false" stroked="true" strokeweight=".80090pt" strokecolor="#004400">
                <v:path arrowok="t"/>
              </v:shape>
            </v:group>
            <v:group style="position:absolute;left:8626;top:8;width:16;height:2" coordorigin="8626,8" coordsize="16,2">
              <v:shape style="position:absolute;left:8626;top:8;width:16;height:2" coordorigin="8626,8" coordsize="16,0" path="m8626,8l8642,8e" filled="false" stroked="true" strokeweight=".80090pt" strokecolor="#004400">
                <v:path arrowok="t"/>
              </v:shape>
            </v:group>
            <v:group style="position:absolute;left:8658;top:8;width:16;height:2" coordorigin="8658,8" coordsize="16,2">
              <v:shape style="position:absolute;left:8658;top:8;width:16;height:2" coordorigin="8658,8" coordsize="16,0" path="m8658,8l8674,8e" filled="false" stroked="true" strokeweight=".80090pt" strokecolor="#004400">
                <v:path arrowok="t"/>
              </v:shape>
            </v:group>
            <v:group style="position:absolute;left:8690;top:8;width:16;height:2" coordorigin="8690,8" coordsize="16,2">
              <v:shape style="position:absolute;left:8690;top:8;width:16;height:2" coordorigin="8690,8" coordsize="16,0" path="m8690,8l8706,8e" filled="false" stroked="true" strokeweight=".80090pt" strokecolor="#004400">
                <v:path arrowok="t"/>
              </v:shape>
            </v:group>
            <v:group style="position:absolute;left:8722;top:8;width:16;height:2" coordorigin="8722,8" coordsize="16,2">
              <v:shape style="position:absolute;left:8722;top:8;width:16;height:2" coordorigin="8722,8" coordsize="16,0" path="m8722,8l8738,8e" filled="false" stroked="true" strokeweight=".80090pt" strokecolor="#004400">
                <v:path arrowok="t"/>
              </v:shape>
            </v:group>
            <v:group style="position:absolute;left:8754;top:8;width:16;height:2" coordorigin="8754,8" coordsize="16,2">
              <v:shape style="position:absolute;left:8754;top:8;width:16;height:2" coordorigin="8754,8" coordsize="16,0" path="m8754,8l8770,8e" filled="false" stroked="true" strokeweight=".80090pt" strokecolor="#004400">
                <v:path arrowok="t"/>
              </v:shape>
            </v:group>
            <v:group style="position:absolute;left:8786;top:8;width:16;height:2" coordorigin="8786,8" coordsize="16,2">
              <v:shape style="position:absolute;left:8786;top:8;width:16;height:2" coordorigin="8786,8" coordsize="16,0" path="m8786,8l8802,8e" filled="false" stroked="true" strokeweight=".80090pt" strokecolor="#004400">
                <v:path arrowok="t"/>
              </v:shape>
            </v:group>
            <v:group style="position:absolute;left:8818;top:8;width:16;height:2" coordorigin="8818,8" coordsize="16,2">
              <v:shape style="position:absolute;left:8818;top:8;width:16;height:2" coordorigin="8818,8" coordsize="16,0" path="m8818,8l8834,8e" filled="false" stroked="true" strokeweight=".80090pt" strokecolor="#004400">
                <v:path arrowok="t"/>
              </v:shape>
            </v:group>
            <v:group style="position:absolute;left:8850;top:8;width:16;height:2" coordorigin="8850,8" coordsize="16,2">
              <v:shape style="position:absolute;left:8850;top:8;width:16;height:2" coordorigin="8850,8" coordsize="16,0" path="m8850,8l8866,8e" filled="false" stroked="true" strokeweight=".80090pt" strokecolor="#004400">
                <v:path arrowok="t"/>
              </v:shape>
            </v:group>
            <v:group style="position:absolute;left:8882;top:8;width:16;height:2" coordorigin="8882,8" coordsize="16,2">
              <v:shape style="position:absolute;left:8882;top:8;width:16;height:2" coordorigin="8882,8" coordsize="16,0" path="m8882,8l8898,8e" filled="false" stroked="true" strokeweight=".80090pt" strokecolor="#004400">
                <v:path arrowok="t"/>
              </v:shape>
            </v:group>
            <v:group style="position:absolute;left:8914;top:8;width:16;height:2" coordorigin="8914,8" coordsize="16,2">
              <v:shape style="position:absolute;left:8914;top:8;width:16;height:2" coordorigin="8914,8" coordsize="16,0" path="m8914,8l8930,8e" filled="false" stroked="true" strokeweight=".80090pt" strokecolor="#004400">
                <v:path arrowok="t"/>
              </v:shape>
            </v:group>
            <v:group style="position:absolute;left:8946;top:8;width:16;height:2" coordorigin="8946,8" coordsize="16,2">
              <v:shape style="position:absolute;left:8946;top:8;width:16;height:2" coordorigin="8946,8" coordsize="16,0" path="m8946,8l8962,8e" filled="false" stroked="true" strokeweight=".80090pt" strokecolor="#004400">
                <v:path arrowok="t"/>
              </v:shape>
            </v:group>
            <v:group style="position:absolute;left:8978;top:8;width:16;height:2" coordorigin="8978,8" coordsize="16,2">
              <v:shape style="position:absolute;left:8978;top:8;width:16;height:2" coordorigin="8978,8" coordsize="16,0" path="m8978,8l8994,8e" filled="false" stroked="true" strokeweight=".80090pt" strokecolor="#004400">
                <v:path arrowok="t"/>
              </v:shape>
            </v:group>
            <v:group style="position:absolute;left:9010;top:8;width:16;height:2" coordorigin="9010,8" coordsize="16,2">
              <v:shape style="position:absolute;left:9010;top:8;width:16;height:2" coordorigin="9010,8" coordsize="16,0" path="m9010,8l9026,8e" filled="false" stroked="true" strokeweight=".80090pt" strokecolor="#004400">
                <v:path arrowok="t"/>
              </v:shape>
            </v:group>
            <v:group style="position:absolute;left:9042;top:8;width:16;height:2" coordorigin="9042,8" coordsize="16,2">
              <v:shape style="position:absolute;left:9042;top:8;width:16;height:2" coordorigin="9042,8" coordsize="16,0" path="m9042,8l9058,8e" filled="false" stroked="true" strokeweight=".80090pt" strokecolor="#004400">
                <v:path arrowok="t"/>
              </v:shape>
            </v:group>
            <v:group style="position:absolute;left:9074;top:8;width:16;height:2" coordorigin="9074,8" coordsize="16,2">
              <v:shape style="position:absolute;left:9074;top:8;width:16;height:2" coordorigin="9074,8" coordsize="16,0" path="m9074,8l9090,8e" filled="false" stroked="true" strokeweight=".80090pt" strokecolor="#004400">
                <v:path arrowok="t"/>
              </v:shape>
            </v:group>
            <v:group style="position:absolute;left:9106;top:8;width:16;height:2" coordorigin="9106,8" coordsize="16,2">
              <v:shape style="position:absolute;left:9106;top:8;width:16;height:2" coordorigin="9106,8" coordsize="16,0" path="m9106,8l9122,8e" filled="false" stroked="true" strokeweight=".80090pt" strokecolor="#004400">
                <v:path arrowok="t"/>
              </v:shape>
            </v:group>
            <v:group style="position:absolute;left:9138;top:8;width:16;height:2" coordorigin="9138,8" coordsize="16,2">
              <v:shape style="position:absolute;left:9138;top:8;width:16;height:2" coordorigin="9138,8" coordsize="16,0" path="m9138,8l9154,8e" filled="false" stroked="true" strokeweight=".80090pt" strokecolor="#004400">
                <v:path arrowok="t"/>
              </v:shape>
            </v:group>
            <v:group style="position:absolute;left:9170;top:8;width:16;height:2" coordorigin="9170,8" coordsize="16,2">
              <v:shape style="position:absolute;left:9170;top:8;width:16;height:2" coordorigin="9170,8" coordsize="16,0" path="m9170,8l9186,8e" filled="false" stroked="true" strokeweight=".80090pt" strokecolor="#004400">
                <v:path arrowok="t"/>
              </v:shape>
            </v:group>
            <v:group style="position:absolute;left:9202;top:8;width:16;height:2" coordorigin="9202,8" coordsize="16,2">
              <v:shape style="position:absolute;left:9202;top:8;width:16;height:2" coordorigin="9202,8" coordsize="16,0" path="m9202,8l9218,8e" filled="false" stroked="true" strokeweight=".80090pt" strokecolor="#004400">
                <v:path arrowok="t"/>
              </v:shape>
            </v:group>
            <v:group style="position:absolute;left:9234;top:8;width:16;height:2" coordorigin="9234,8" coordsize="16,2">
              <v:shape style="position:absolute;left:9234;top:8;width:16;height:2" coordorigin="9234,8" coordsize="16,0" path="m9234,8l9250,8e" filled="false" stroked="true" strokeweight=".80090pt" strokecolor="#004400">
                <v:path arrowok="t"/>
              </v:shape>
            </v:group>
            <v:group style="position:absolute;left:9266;top:8;width:16;height:2" coordorigin="9266,8" coordsize="16,2">
              <v:shape style="position:absolute;left:9266;top:8;width:16;height:2" coordorigin="9266,8" coordsize="16,0" path="m9266,8l9282,8e" filled="false" stroked="true" strokeweight=".80090pt" strokecolor="#004400">
                <v:path arrowok="t"/>
              </v:shape>
            </v:group>
            <v:group style="position:absolute;left:9298;top:8;width:16;height:2" coordorigin="9298,8" coordsize="16,2">
              <v:shape style="position:absolute;left:9298;top:8;width:16;height:2" coordorigin="9298,8" coordsize="16,0" path="m9298,8l9314,8e" filled="false" stroked="true" strokeweight=".80090pt" strokecolor="#004400">
                <v:path arrowok="t"/>
              </v:shape>
            </v:group>
            <v:group style="position:absolute;left:9330;top:8;width:16;height:2" coordorigin="9330,8" coordsize="16,2">
              <v:shape style="position:absolute;left:9330;top:8;width:16;height:2" coordorigin="9330,8" coordsize="16,0" path="m9330,8l9347,8e" filled="false" stroked="true" strokeweight=".80090pt" strokecolor="#004400">
                <v:path arrowok="t"/>
              </v:shape>
            </v:group>
            <v:group style="position:absolute;left:9363;top:8;width:16;height:2" coordorigin="9363,8" coordsize="16,2">
              <v:shape style="position:absolute;left:9363;top:8;width:16;height:2" coordorigin="9363,8" coordsize="16,0" path="m9363,8l9379,8e" filled="false" stroked="true" strokeweight=".80090pt" strokecolor="#004400">
                <v:path arrowok="t"/>
              </v:shape>
            </v:group>
            <v:group style="position:absolute;left:9395;top:8;width:16;height:2" coordorigin="9395,8" coordsize="16,2">
              <v:shape style="position:absolute;left:9395;top:8;width:16;height:2" coordorigin="9395,8" coordsize="16,0" path="m9395,8l9411,8e" filled="false" stroked="true" strokeweight=".80090pt" strokecolor="#004400">
                <v:path arrowok="t"/>
              </v:shape>
            </v:group>
            <v:group style="position:absolute;left:9427;top:8;width:16;height:2" coordorigin="9427,8" coordsize="16,2">
              <v:shape style="position:absolute;left:9427;top:8;width:16;height:2" coordorigin="9427,8" coordsize="16,0" path="m9427,8l9443,8e" filled="false" stroked="true" strokeweight=".80090pt" strokecolor="#004400">
                <v:path arrowok="t"/>
              </v:shape>
            </v:group>
            <v:group style="position:absolute;left:9459;top:8;width:16;height:2" coordorigin="9459,8" coordsize="16,2">
              <v:shape style="position:absolute;left:9459;top:8;width:16;height:2" coordorigin="9459,8" coordsize="16,0" path="m9459,8l9475,8e" filled="false" stroked="true" strokeweight=".80090pt" strokecolor="#004400">
                <v:path arrowok="t"/>
              </v:shape>
            </v:group>
            <v:group style="position:absolute;left:9491;top:8;width:16;height:2" coordorigin="9491,8" coordsize="16,2">
              <v:shape style="position:absolute;left:9491;top:8;width:16;height:2" coordorigin="9491,8" coordsize="16,0" path="m9491,8l9507,8e" filled="false" stroked="true" strokeweight=".80090pt" strokecolor="#004400">
                <v:path arrowok="t"/>
              </v:shape>
            </v:group>
            <v:group style="position:absolute;left:9523;top:8;width:16;height:2" coordorigin="9523,8" coordsize="16,2">
              <v:shape style="position:absolute;left:9523;top:8;width:16;height:2" coordorigin="9523,8" coordsize="16,0" path="m9523,8l9539,8e" filled="false" stroked="true" strokeweight=".80090pt" strokecolor="#004400">
                <v:path arrowok="t"/>
              </v:shape>
            </v:group>
            <v:group style="position:absolute;left:9555;top:8;width:16;height:2" coordorigin="9555,8" coordsize="16,2">
              <v:shape style="position:absolute;left:9555;top:8;width:16;height:2" coordorigin="9555,8" coordsize="16,0" path="m9555,8l9571,8e" filled="false" stroked="true" strokeweight=".80090pt" strokecolor="#004400">
                <v:path arrowok="t"/>
              </v:shape>
            </v:group>
            <v:group style="position:absolute;left:9587;top:8;width:16;height:2" coordorigin="9587,8" coordsize="16,2">
              <v:shape style="position:absolute;left:9587;top:8;width:16;height:2" coordorigin="9587,8" coordsize="16,0" path="m9587,8l9603,8e" filled="false" stroked="true" strokeweight=".80090pt" strokecolor="#004400">
                <v:path arrowok="t"/>
              </v:shape>
            </v:group>
            <v:group style="position:absolute;left:9619;top:8;width:16;height:2" coordorigin="9619,8" coordsize="16,2">
              <v:shape style="position:absolute;left:9619;top:8;width:16;height:2" coordorigin="9619,8" coordsize="16,0" path="m9619,8l9635,8e" filled="false" stroked="true" strokeweight=".80090pt" strokecolor="#004400">
                <v:path arrowok="t"/>
              </v:shape>
            </v:group>
            <v:group style="position:absolute;left:9651;top:8;width:16;height:2" coordorigin="9651,8" coordsize="16,2">
              <v:shape style="position:absolute;left:9651;top:8;width:16;height:2" coordorigin="9651,8" coordsize="16,0" path="m9651,8l9667,8e" filled="false" stroked="true" strokeweight=".80090pt" strokecolor="#004400">
                <v:path arrowok="t"/>
              </v:shape>
            </v:group>
            <v:group style="position:absolute;left:9683;top:8;width:16;height:2" coordorigin="9683,8" coordsize="16,2">
              <v:shape style="position:absolute;left:9683;top:8;width:16;height:2" coordorigin="9683,8" coordsize="16,0" path="m9683,8l9699,8e" filled="false" stroked="true" strokeweight=".80090pt" strokecolor="#004400">
                <v:path arrowok="t"/>
              </v:shape>
            </v:group>
            <v:group style="position:absolute;left:9715;top:8;width:16;height:2" coordorigin="9715,8" coordsize="16,2">
              <v:shape style="position:absolute;left:9715;top:8;width:16;height:2" coordorigin="9715,8" coordsize="16,0" path="m9715,8l9731,8e" filled="false" stroked="true" strokeweight=".80090pt" strokecolor="#004400">
                <v:path arrowok="t"/>
              </v:shape>
            </v:group>
            <v:group style="position:absolute;left:9747;top:8;width:16;height:2" coordorigin="9747,8" coordsize="16,2">
              <v:shape style="position:absolute;left:9747;top:8;width:16;height:2" coordorigin="9747,8" coordsize="16,0" path="m9747,8l9763,8e" filled="false" stroked="true" strokeweight=".80090pt" strokecolor="#004400">
                <v:path arrowok="t"/>
              </v:shape>
            </v:group>
            <v:group style="position:absolute;left:9779;top:8;width:16;height:2" coordorigin="9779,8" coordsize="16,2">
              <v:shape style="position:absolute;left:9779;top:8;width:16;height:2" coordorigin="9779,8" coordsize="16,0" path="m9779,8l9795,8e" filled="false" stroked="true" strokeweight=".80090pt" strokecolor="#004400">
                <v:path arrowok="t"/>
              </v:shape>
            </v:group>
            <v:group style="position:absolute;left:9811;top:8;width:16;height:2" coordorigin="9811,8" coordsize="16,2">
              <v:shape style="position:absolute;left:9811;top:8;width:16;height:2" coordorigin="9811,8" coordsize="16,0" path="m9811,8l9827,8e" filled="false" stroked="true" strokeweight=".80090pt" strokecolor="#004400">
                <v:path arrowok="t"/>
              </v:shape>
            </v:group>
            <v:group style="position:absolute;left:9843;top:8;width:16;height:2" coordorigin="9843,8" coordsize="16,2">
              <v:shape style="position:absolute;left:9843;top:8;width:16;height:2" coordorigin="9843,8" coordsize="16,0" path="m9843,8l9859,8e" filled="false" stroked="true" strokeweight=".80090pt" strokecolor="#004400">
                <v:path arrowok="t"/>
              </v:shape>
            </v:group>
            <v:group style="position:absolute;left:9875;top:8;width:16;height:2" coordorigin="9875,8" coordsize="16,2">
              <v:shape style="position:absolute;left:9875;top:8;width:16;height:2" coordorigin="9875,8" coordsize="16,0" path="m9875,8l9891,8e" filled="false" stroked="true" strokeweight=".80090pt" strokecolor="#004400">
                <v:path arrowok="t"/>
              </v:shape>
            </v:group>
            <v:group style="position:absolute;left:9907;top:8;width:16;height:2" coordorigin="9907,8" coordsize="16,2">
              <v:shape style="position:absolute;left:9907;top:8;width:16;height:2" coordorigin="9907,8" coordsize="16,0" path="m9907,8l9923,8e" filled="false" stroked="true" strokeweight=".80090pt" strokecolor="#004400">
                <v:path arrowok="t"/>
              </v:shape>
            </v:group>
            <v:group style="position:absolute;left:9939;top:8;width:16;height:2" coordorigin="9939,8" coordsize="16,2">
              <v:shape style="position:absolute;left:9939;top:8;width:16;height:2" coordorigin="9939,8" coordsize="16,0" path="m9939,8l9955,8e" filled="false" stroked="true" strokeweight=".80090pt" strokecolor="#004400">
                <v:path arrowok="t"/>
              </v:shape>
            </v:group>
            <v:group style="position:absolute;left:9971;top:8;width:16;height:2" coordorigin="9971,8" coordsize="16,2">
              <v:shape style="position:absolute;left:9971;top:8;width:16;height:2" coordorigin="9971,8" coordsize="16,0" path="m9971,8l9987,8e" filled="false" stroked="true" strokeweight=".80090pt" strokecolor="#004400">
                <v:path arrowok="t"/>
              </v:shape>
            </v:group>
            <v:group style="position:absolute;left:10003;top:8;width:16;height:2" coordorigin="10003,8" coordsize="16,2">
              <v:shape style="position:absolute;left:10003;top:8;width:16;height:2" coordorigin="10003,8" coordsize="16,0" path="m10003,8l10019,8e" filled="false" stroked="true" strokeweight=".80090pt" strokecolor="#004400">
                <v:path arrowok="t"/>
              </v:shape>
            </v:group>
            <v:group style="position:absolute;left:10035;top:8;width:16;height:2" coordorigin="10035,8" coordsize="16,2">
              <v:shape style="position:absolute;left:10035;top:8;width:16;height:2" coordorigin="10035,8" coordsize="16,0" path="m10035,8l10051,8e" filled="false" stroked="true" strokeweight=".80090pt" strokecolor="#004400">
                <v:path arrowok="t"/>
              </v:shape>
            </v:group>
            <v:group style="position:absolute;left:10067;top:8;width:16;height:2" coordorigin="10067,8" coordsize="16,2">
              <v:shape style="position:absolute;left:10067;top:8;width:16;height:2" coordorigin="10067,8" coordsize="16,0" path="m10067,8l10083,8e" filled="false" stroked="true" strokeweight=".80090pt" strokecolor="#004400">
                <v:path arrowok="t"/>
              </v:shape>
            </v:group>
            <v:group style="position:absolute;left:10099;top:8;width:16;height:2" coordorigin="10099,8" coordsize="16,2">
              <v:shape style="position:absolute;left:10099;top:8;width:16;height:2" coordorigin="10099,8" coordsize="16,0" path="m10099,8l10115,8e" filled="false" stroked="true" strokeweight=".80090pt" strokecolor="#004400">
                <v:path arrowok="t"/>
              </v:shape>
            </v:group>
            <v:group style="position:absolute;left:10131;top:8;width:16;height:2" coordorigin="10131,8" coordsize="16,2">
              <v:shape style="position:absolute;left:10131;top:8;width:16;height:2" coordorigin="10131,8" coordsize="16,0" path="m10131,8l10147,8e" filled="false" stroked="true" strokeweight=".80090pt" strokecolor="#004400">
                <v:path arrowok="t"/>
              </v:shape>
            </v:group>
            <v:group style="position:absolute;left:10227;top:8;width:16;height:2" coordorigin="10227,8" coordsize="16,2">
              <v:shape style="position:absolute;left:10227;top:8;width:16;height:2" coordorigin="10227,8" coordsize="16,0" path="m10227,8l10244,8e" filled="false" stroked="true" strokeweight=".80090pt" strokecolor="#004400">
                <v:path arrowok="t"/>
              </v:shape>
            </v:group>
            <v:group style="position:absolute;left:10163;top:8;width:16;height:2" coordorigin="10163,8" coordsize="16,2">
              <v:shape style="position:absolute;left:10163;top:8;width:16;height:2" coordorigin="10163,8" coordsize="16,0" path="m10163,8l10179,8e" filled="false" stroked="true" strokeweight=".80090pt" strokecolor="#004400">
                <v:path arrowok="t"/>
              </v:shape>
            </v:group>
            <v:group style="position:absolute;left:10195;top:8;width:16;height:2" coordorigin="10195,8" coordsize="16,2">
              <v:shape style="position:absolute;left:10195;top:8;width:16;height:2" coordorigin="10195,8" coordsize="16,0" path="m10195,8l10211,8e" filled="false" stroked="true" strokeweight=".80090pt" strokecolor="#0044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sectPr>
      <w:type w:val="continuous"/>
      <w:pgSz w:w="11920" w:h="16860"/>
      <w:pgMar w:top="740" w:bottom="280" w:left="74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09"/>
    </w:pPr>
    <w:rPr>
      <w:rFonts w:ascii="Times New Roman" w:hAnsi="Times New Roman" w:eastAsia="Times New Roman"/>
      <w:sz w:val="18"/>
      <w:szCs w:val="18"/>
    </w:rPr>
  </w:style>
  <w:style w:styleId="Heading1" w:type="paragraph">
    <w:name w:val="Heading 1"/>
    <w:basedOn w:val="Normal"/>
    <w:uiPriority w:val="1"/>
    <w:qFormat/>
    <w:pPr>
      <w:ind w:left="109"/>
      <w:outlineLvl w:val="1"/>
    </w:pPr>
    <w:rPr>
      <w:rFonts w:ascii="Times New Roman" w:hAnsi="Times New Roman" w:eastAsia="Times New Roman"/>
      <w:sz w:val="27"/>
      <w:szCs w:val="27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ekonferans.artvin.edu.tr/index.php/index/index/index/index" TargetMode="External"/><Relationship Id="rId6" Type="http://schemas.openxmlformats.org/officeDocument/2006/relationships/hyperlink" Target="https://ekonferans.artvin.edu.tr/index.php/ICFS/ICFS/about" TargetMode="External"/><Relationship Id="rId7" Type="http://schemas.openxmlformats.org/officeDocument/2006/relationships/hyperlink" Target="https://ekonferans.artvin.edu.tr/index.php/ICFS/ICFS/login" TargetMode="External"/><Relationship Id="rId8" Type="http://schemas.openxmlformats.org/officeDocument/2006/relationships/hyperlink" Target="https://ekonferans.artvin.edu.tr/index.php/ICFS/ICFS/user/account" TargetMode="External"/><Relationship Id="rId9" Type="http://schemas.openxmlformats.org/officeDocument/2006/relationships/hyperlink" Target="https://ekonferans.artvin.edu.tr/index.php/ICFS/ICFS/search" TargetMode="External"/><Relationship Id="rId10" Type="http://schemas.openxmlformats.org/officeDocument/2006/relationships/hyperlink" Target="https://ekonferans.artvin.edu.tr/index.php/ICFS/index/schedConfs/current" TargetMode="External"/><Relationship Id="rId11" Type="http://schemas.openxmlformats.org/officeDocument/2006/relationships/hyperlink" Target="https://ekonferans.artvin.edu.tr/index.php/ICFS/ICFS/announcement" TargetMode="External"/><Relationship Id="rId12" Type="http://schemas.openxmlformats.org/officeDocument/2006/relationships/hyperlink" Target="https://ekonferans.artvin.edu.tr/index.php/ICFS/ICFS/index" TargetMode="External"/><Relationship Id="rId13" Type="http://schemas.openxmlformats.org/officeDocument/2006/relationships/hyperlink" Target="https://ekonferans.artvin.edu.tr/index.php/ICFS/" TargetMode="External"/><Relationship Id="rId14" Type="http://schemas.openxmlformats.org/officeDocument/2006/relationships/hyperlink" Target="https://ekonferans.artvin.edu.tr/index.php/ICFS/ICFS/schedConf/presentations" TargetMode="External"/><Relationship Id="rId15" Type="http://schemas.openxmlformats.org/officeDocument/2006/relationships/hyperlink" Target="https://ekonferans.artvin.edu.tr/index.php/ICFS/ICFS/paper/view/229/0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2015-05-11T10:41:57Z</dcterms:created>
  <dcterms:modified xsi:type="dcterms:W3CDTF">2015-05-11T10:41:57Z</dcterms:modified>
</cp:coreProperties>
</file>